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43803" w14:textId="7D1B8CED" w:rsidR="000A295B" w:rsidRPr="00772BE4" w:rsidRDefault="000A295B" w:rsidP="000A295B">
      <w:pPr>
        <w:pStyle w:val="Default"/>
        <w:rPr>
          <w:bCs/>
          <w:kern w:val="30"/>
          <w:sz w:val="22"/>
          <w:szCs w:val="22"/>
          <w14:cntxtAlts/>
        </w:rPr>
      </w:pPr>
      <w:r w:rsidRPr="00772BE4">
        <w:rPr>
          <w:b/>
          <w:kern w:val="30"/>
          <w:sz w:val="22"/>
          <w:szCs w:val="22"/>
          <w14:cntxtAlts/>
        </w:rPr>
        <w:t>To</w:t>
      </w:r>
      <w:r w:rsidRPr="00772BE4">
        <w:rPr>
          <w:bCs/>
          <w:kern w:val="30"/>
          <w:sz w:val="22"/>
          <w:szCs w:val="22"/>
          <w14:cntxtAlts/>
        </w:rPr>
        <w:t>: Councillors</w:t>
      </w:r>
    </w:p>
    <w:p w14:paraId="6D558528" w14:textId="5D7ABBFB" w:rsidR="000A295B" w:rsidRPr="00772BE4" w:rsidRDefault="000A295B" w:rsidP="000A295B">
      <w:pPr>
        <w:widowControl w:val="0"/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</w:pP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>Wendy Berriman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  <w:t>Dorothy Kerry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="002860FF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>Nicholas Tyndale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</w:p>
    <w:p w14:paraId="04E246F9" w14:textId="77777777" w:rsidR="000A295B" w:rsidRPr="00772BE4" w:rsidRDefault="000A295B" w:rsidP="000A295B">
      <w:pPr>
        <w:widowControl w:val="0"/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</w:pP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 xml:space="preserve">David Brannen 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  <w:t>David Parry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  <w:t>David Yates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</w:p>
    <w:p w14:paraId="77C9603F" w14:textId="77777777" w:rsidR="000A295B" w:rsidRPr="00772BE4" w:rsidRDefault="000A295B" w:rsidP="000A295B">
      <w:pPr>
        <w:widowControl w:val="0"/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</w:pP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 xml:space="preserve">Martin Doyle 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  <w:t>Bill Pryce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  <w:t>Eileen Whittaker</w:t>
      </w:r>
    </w:p>
    <w:p w14:paraId="037E4E05" w14:textId="77777777" w:rsidR="000A295B" w:rsidRPr="00772BE4" w:rsidRDefault="000A295B" w:rsidP="000A295B">
      <w:pPr>
        <w:widowControl w:val="0"/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</w:pP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>Ajanta Hilton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  <w:t>Mark Skelton</w:t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</w:p>
    <w:p w14:paraId="1F83D67B" w14:textId="25F39F6E" w:rsidR="000A295B" w:rsidRPr="00772BE4" w:rsidRDefault="000A295B" w:rsidP="000A295B">
      <w:pPr>
        <w:widowControl w:val="0"/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</w:pPr>
      <w:r w:rsidRPr="00772BE4">
        <w:rPr>
          <w:rFonts w:ascii="Arial" w:hAnsi="Arial" w:cs="Arial"/>
          <w:b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  <w:r w:rsidRPr="00772BE4">
        <w:rPr>
          <w:rFonts w:ascii="Arial" w:hAnsi="Arial" w:cs="Arial"/>
          <w:bCs/>
          <w:color w:val="000000"/>
          <w:kern w:val="30"/>
          <w:sz w:val="22"/>
          <w:szCs w:val="22"/>
          <w:lang w:eastAsia="en-GB"/>
          <w14:cntxtAlts/>
        </w:rPr>
        <w:tab/>
      </w:r>
    </w:p>
    <w:p w14:paraId="1FC7FD29" w14:textId="07E29F2D" w:rsidR="000A295B" w:rsidRDefault="000A295B" w:rsidP="000A295B">
      <w:pPr>
        <w:pStyle w:val="Default"/>
        <w:jc w:val="center"/>
        <w:rPr>
          <w:b/>
          <w:bCs/>
          <w:sz w:val="22"/>
          <w:szCs w:val="22"/>
        </w:rPr>
      </w:pPr>
      <w:r w:rsidRPr="00772BE4">
        <w:rPr>
          <w:kern w:val="30"/>
          <w:sz w:val="22"/>
          <w:szCs w:val="22"/>
          <w14:cntxtAlts/>
        </w:rPr>
        <w:t> You are summoned to attend the</w:t>
      </w:r>
      <w:r w:rsidRPr="00772BE4">
        <w:rPr>
          <w:b/>
          <w:bCs/>
          <w:sz w:val="22"/>
          <w:szCs w:val="22"/>
        </w:rPr>
        <w:t xml:space="preserve"> </w:t>
      </w:r>
    </w:p>
    <w:p w14:paraId="1C012970" w14:textId="77777777" w:rsidR="00AF7E60" w:rsidRPr="00772BE4" w:rsidRDefault="00AF7E60" w:rsidP="000A295B">
      <w:pPr>
        <w:pStyle w:val="Default"/>
        <w:jc w:val="center"/>
        <w:rPr>
          <w:b/>
          <w:bCs/>
          <w:sz w:val="22"/>
          <w:szCs w:val="22"/>
        </w:rPr>
      </w:pPr>
    </w:p>
    <w:p w14:paraId="4564EE29" w14:textId="3ACE0A72" w:rsidR="00AF7E60" w:rsidRPr="00E74902" w:rsidRDefault="001D083E" w:rsidP="00E74902">
      <w:pPr>
        <w:pStyle w:val="Default"/>
        <w:jc w:val="center"/>
        <w:rPr>
          <w:b/>
          <w:bCs/>
          <w:sz w:val="28"/>
          <w:szCs w:val="28"/>
        </w:rPr>
      </w:pPr>
      <w:r w:rsidRPr="00E74902">
        <w:rPr>
          <w:b/>
          <w:bCs/>
          <w:sz w:val="28"/>
          <w:szCs w:val="28"/>
        </w:rPr>
        <w:t>Full</w:t>
      </w:r>
      <w:r w:rsidR="000A295B" w:rsidRPr="00E74902">
        <w:rPr>
          <w:b/>
          <w:bCs/>
          <w:sz w:val="28"/>
          <w:szCs w:val="28"/>
        </w:rPr>
        <w:t xml:space="preserve"> Council Meeting </w:t>
      </w:r>
    </w:p>
    <w:p w14:paraId="1A4AE5C1" w14:textId="520706B6" w:rsidR="000A295B" w:rsidRPr="00291665" w:rsidRDefault="000A295B" w:rsidP="000A295B">
      <w:pPr>
        <w:pStyle w:val="Default"/>
        <w:jc w:val="center"/>
        <w:rPr>
          <w:b/>
          <w:bCs/>
          <w:sz w:val="28"/>
          <w:szCs w:val="28"/>
        </w:rPr>
      </w:pPr>
      <w:r w:rsidRPr="00291665">
        <w:rPr>
          <w:bCs/>
          <w:sz w:val="28"/>
          <w:szCs w:val="28"/>
        </w:rPr>
        <w:t>To take place on</w:t>
      </w:r>
      <w:r w:rsidRPr="00291665">
        <w:rPr>
          <w:b/>
          <w:bCs/>
          <w:sz w:val="28"/>
          <w:szCs w:val="28"/>
        </w:rPr>
        <w:t xml:space="preserve"> Thursday 2</w:t>
      </w:r>
      <w:r w:rsidR="002C2CD3">
        <w:rPr>
          <w:b/>
          <w:bCs/>
          <w:sz w:val="28"/>
          <w:szCs w:val="28"/>
        </w:rPr>
        <w:t>2</w:t>
      </w:r>
      <w:r w:rsidRPr="00291665">
        <w:rPr>
          <w:b/>
          <w:bCs/>
          <w:sz w:val="28"/>
          <w:szCs w:val="28"/>
        </w:rPr>
        <w:t xml:space="preserve"> </w:t>
      </w:r>
      <w:r w:rsidR="00DD32A4" w:rsidRPr="00291665">
        <w:rPr>
          <w:b/>
          <w:bCs/>
          <w:sz w:val="28"/>
          <w:szCs w:val="28"/>
        </w:rPr>
        <w:t>Ju</w:t>
      </w:r>
      <w:r w:rsidR="002C2CD3">
        <w:rPr>
          <w:b/>
          <w:bCs/>
          <w:sz w:val="28"/>
          <w:szCs w:val="28"/>
        </w:rPr>
        <w:t>ly</w:t>
      </w:r>
      <w:r w:rsidRPr="00291665">
        <w:rPr>
          <w:b/>
          <w:bCs/>
          <w:sz w:val="28"/>
          <w:szCs w:val="28"/>
        </w:rPr>
        <w:t xml:space="preserve"> 2021 </w:t>
      </w:r>
      <w:r w:rsidRPr="00291665">
        <w:rPr>
          <w:bCs/>
          <w:sz w:val="28"/>
          <w:szCs w:val="28"/>
        </w:rPr>
        <w:t>at</w:t>
      </w:r>
      <w:r w:rsidRPr="00291665">
        <w:rPr>
          <w:b/>
          <w:bCs/>
          <w:sz w:val="28"/>
          <w:szCs w:val="28"/>
        </w:rPr>
        <w:t xml:space="preserve"> 7.30pm</w:t>
      </w:r>
    </w:p>
    <w:p w14:paraId="465CE2DF" w14:textId="287E2593" w:rsidR="000A295B" w:rsidRPr="00291665" w:rsidRDefault="000A295B" w:rsidP="000A295B">
      <w:pPr>
        <w:pStyle w:val="Default"/>
        <w:jc w:val="center"/>
        <w:rPr>
          <w:b/>
          <w:bCs/>
          <w:sz w:val="28"/>
          <w:szCs w:val="28"/>
        </w:rPr>
      </w:pPr>
      <w:r w:rsidRPr="00291665">
        <w:rPr>
          <w:bCs/>
          <w:sz w:val="28"/>
          <w:szCs w:val="28"/>
        </w:rPr>
        <w:t xml:space="preserve">Venue: </w:t>
      </w:r>
      <w:r w:rsidR="00BC6369">
        <w:rPr>
          <w:bCs/>
          <w:sz w:val="28"/>
          <w:szCs w:val="28"/>
        </w:rPr>
        <w:t>St Stephen Suite</w:t>
      </w:r>
      <w:r w:rsidR="00E40559" w:rsidRPr="00291665">
        <w:rPr>
          <w:bCs/>
          <w:sz w:val="28"/>
          <w:szCs w:val="28"/>
        </w:rPr>
        <w:t>, Parish Centre, Station Rd, Bricket Wood</w:t>
      </w:r>
    </w:p>
    <w:p w14:paraId="747862F8" w14:textId="77777777" w:rsidR="000A295B" w:rsidRPr="00772BE4" w:rsidRDefault="000A295B" w:rsidP="000A295B">
      <w:pPr>
        <w:pStyle w:val="Default"/>
        <w:jc w:val="center"/>
        <w:rPr>
          <w:b/>
          <w:bCs/>
          <w:sz w:val="22"/>
          <w:szCs w:val="22"/>
        </w:rPr>
      </w:pPr>
    </w:p>
    <w:p w14:paraId="70DEF246" w14:textId="77777777" w:rsidR="00612513" w:rsidRPr="00961437" w:rsidRDefault="000A295B" w:rsidP="000A295B">
      <w:pPr>
        <w:pStyle w:val="Default"/>
        <w:rPr>
          <w:rFonts w:ascii="Bradley Hand ITC" w:hAnsi="Bradley Hand ITC"/>
          <w:i/>
          <w:iCs/>
        </w:rPr>
      </w:pPr>
      <w:r w:rsidRPr="00961437">
        <w:rPr>
          <w:rFonts w:ascii="Bradley Hand ITC" w:hAnsi="Bradley Hand ITC"/>
          <w:i/>
          <w:iCs/>
        </w:rPr>
        <w:t>S Hake</w:t>
      </w:r>
      <w:r w:rsidR="00612513" w:rsidRPr="00961437">
        <w:rPr>
          <w:rFonts w:ascii="Bradley Hand ITC" w:hAnsi="Bradley Hand ITC"/>
          <w:i/>
          <w:iCs/>
        </w:rPr>
        <w:t xml:space="preserve">  </w:t>
      </w:r>
    </w:p>
    <w:p w14:paraId="41B780E2" w14:textId="75FBAF25" w:rsidR="000A295B" w:rsidRPr="00961437" w:rsidRDefault="000A295B" w:rsidP="000A295B">
      <w:pPr>
        <w:pStyle w:val="Default"/>
        <w:rPr>
          <w:bCs/>
        </w:rPr>
      </w:pPr>
      <w:r w:rsidRPr="00961437">
        <w:rPr>
          <w:bCs/>
        </w:rPr>
        <w:t>Sue Hake</w:t>
      </w:r>
      <w:r w:rsidR="00612513" w:rsidRPr="00961437">
        <w:rPr>
          <w:bCs/>
        </w:rPr>
        <w:t xml:space="preserve">, </w:t>
      </w:r>
      <w:r w:rsidRPr="00961437">
        <w:rPr>
          <w:bCs/>
        </w:rPr>
        <w:t>Clerk</w:t>
      </w:r>
    </w:p>
    <w:p w14:paraId="79E48CE1" w14:textId="3A297567" w:rsidR="000A295B" w:rsidRDefault="00BC6369" w:rsidP="000A295B">
      <w:pPr>
        <w:pStyle w:val="Default"/>
        <w:rPr>
          <w:bCs/>
        </w:rPr>
      </w:pPr>
      <w:r>
        <w:rPr>
          <w:bCs/>
        </w:rPr>
        <w:t>16</w:t>
      </w:r>
      <w:r w:rsidR="00E40559" w:rsidRPr="00961437">
        <w:rPr>
          <w:bCs/>
        </w:rPr>
        <w:t xml:space="preserve"> Ju</w:t>
      </w:r>
      <w:r>
        <w:rPr>
          <w:bCs/>
        </w:rPr>
        <w:t>ly</w:t>
      </w:r>
      <w:r w:rsidR="000A295B" w:rsidRPr="00961437">
        <w:rPr>
          <w:bCs/>
        </w:rPr>
        <w:t xml:space="preserve"> 2021</w:t>
      </w:r>
    </w:p>
    <w:p w14:paraId="6389BA4C" w14:textId="77777777" w:rsidR="00AE6721" w:rsidRPr="00961437" w:rsidRDefault="00AE6721" w:rsidP="000A295B">
      <w:pPr>
        <w:pStyle w:val="Default"/>
        <w:rPr>
          <w:bCs/>
        </w:rPr>
      </w:pPr>
    </w:p>
    <w:p w14:paraId="37F7AB05" w14:textId="77777777" w:rsidR="000A295B" w:rsidRPr="00FB22EB" w:rsidRDefault="000A295B" w:rsidP="000A295B">
      <w:pPr>
        <w:widowControl w:val="0"/>
        <w:jc w:val="center"/>
        <w:rPr>
          <w:rFonts w:ascii="Arial" w:hAnsi="Arial" w:cs="Arial"/>
          <w:b/>
          <w:bCs/>
          <w:color w:val="000000"/>
          <w:kern w:val="30"/>
          <w:lang w:eastAsia="en-GB"/>
          <w14:cntxtAlts/>
        </w:rPr>
      </w:pPr>
      <w:r w:rsidRPr="00FB22EB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 xml:space="preserve">Please be aware that Members of the public may record, film, photograph or </w:t>
      </w:r>
    </w:p>
    <w:p w14:paraId="3368BFC6" w14:textId="66517F27" w:rsidR="000A295B" w:rsidRPr="00FB22EB" w:rsidRDefault="000A295B" w:rsidP="000A295B">
      <w:pPr>
        <w:widowControl w:val="0"/>
        <w:jc w:val="center"/>
        <w:rPr>
          <w:rFonts w:ascii="Arial" w:hAnsi="Arial" w:cs="Arial"/>
          <w:b/>
          <w:bCs/>
          <w:color w:val="000000"/>
          <w:kern w:val="30"/>
          <w:lang w:eastAsia="en-GB"/>
          <w14:cntxtAlts/>
        </w:rPr>
      </w:pPr>
      <w:r w:rsidRPr="00FB22EB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 xml:space="preserve">broadcast this meeting from the designated area. </w:t>
      </w:r>
    </w:p>
    <w:p w14:paraId="51FB52D7" w14:textId="77777777" w:rsidR="001D083E" w:rsidRPr="00523F8E" w:rsidRDefault="001D083E" w:rsidP="001D083E">
      <w:pPr>
        <w:pStyle w:val="Default"/>
        <w:spacing w:after="240"/>
        <w:rPr>
          <w:b/>
          <w:bCs/>
        </w:rPr>
      </w:pPr>
      <w:r w:rsidRPr="00523F8E">
        <w:rPr>
          <w:b/>
          <w:bCs/>
          <w:u w:val="single"/>
        </w:rPr>
        <w:t>AGENDA</w:t>
      </w:r>
      <w:r w:rsidRPr="00523F8E">
        <w:rPr>
          <w:b/>
          <w:bCs/>
        </w:rPr>
        <w:t xml:space="preserve"> </w:t>
      </w:r>
    </w:p>
    <w:p w14:paraId="441BB744" w14:textId="6401C410" w:rsidR="001D083E" w:rsidRPr="00523F8E" w:rsidRDefault="001D083E" w:rsidP="001D083E">
      <w:pPr>
        <w:widowControl w:val="0"/>
        <w:ind w:left="1418" w:hanging="1418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2122/0</w:t>
      </w:r>
      <w:r w:rsidR="008A2FE4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29</w:t>
      </w: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 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>To receive and accept apologies for absence</w:t>
      </w:r>
    </w:p>
    <w:p w14:paraId="7652829E" w14:textId="77777777" w:rsidR="001D083E" w:rsidRPr="00523F8E" w:rsidRDefault="001D083E" w:rsidP="001D083E">
      <w:pPr>
        <w:widowControl w:val="0"/>
        <w:ind w:left="1418" w:hanging="1418"/>
        <w:rPr>
          <w:rFonts w:ascii="Arial" w:hAnsi="Arial" w:cs="Arial"/>
          <w:bCs/>
          <w:color w:val="000000"/>
          <w:kern w:val="30"/>
          <w:lang w:eastAsia="en-GB"/>
          <w14:cntxtAlts/>
        </w:rPr>
      </w:pPr>
    </w:p>
    <w:p w14:paraId="5669DC36" w14:textId="50612287" w:rsidR="001D083E" w:rsidRPr="00523F8E" w:rsidRDefault="001D083E" w:rsidP="001D083E">
      <w:pPr>
        <w:widowControl w:val="0"/>
        <w:ind w:left="993" w:hanging="993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bookmarkStart w:id="0" w:name="_Hlk511987223"/>
      <w:r w:rsidRPr="00523F8E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2122/</w:t>
      </w:r>
      <w:bookmarkEnd w:id="0"/>
      <w:r w:rsidRPr="00523F8E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0</w:t>
      </w:r>
      <w:r w:rsidR="008A2FE4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30</w:t>
      </w:r>
      <w:r w:rsidRPr="00523F8E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 xml:space="preserve"> 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>To receive declarations of interest and dispensations</w:t>
      </w: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br/>
        <w:t>a) To receive declarations of interest from Councillors on items on the agenda</w:t>
      </w: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br/>
        <w:t>b) To receive written requests for dispensations for declarable interests</w:t>
      </w: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br/>
        <w:t>c) To grant any requests for dispensation as appropriate</w:t>
      </w:r>
    </w:p>
    <w:p w14:paraId="3631E45A" w14:textId="77777777" w:rsidR="001D083E" w:rsidRPr="00523F8E" w:rsidRDefault="001D083E" w:rsidP="001D083E">
      <w:pPr>
        <w:widowControl w:val="0"/>
        <w:ind w:left="993" w:hanging="993"/>
        <w:rPr>
          <w:rFonts w:ascii="Arial" w:hAnsi="Arial" w:cs="Arial"/>
          <w:bCs/>
          <w:color w:val="000000"/>
          <w:kern w:val="30"/>
          <w:lang w:eastAsia="en-GB"/>
          <w14:cntxtAlts/>
        </w:rPr>
      </w:pPr>
    </w:p>
    <w:p w14:paraId="33121747" w14:textId="46B40225" w:rsidR="001D083E" w:rsidRPr="00523F8E" w:rsidRDefault="001D083E" w:rsidP="001D083E">
      <w:pPr>
        <w:widowControl w:val="0"/>
        <w:ind w:left="1134" w:hanging="1134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2122/0</w:t>
      </w:r>
      <w:r w:rsidR="008A2FE4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31</w:t>
      </w: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 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 xml:space="preserve">To confirm the minutes of the Annual Full Council meeting held on </w:t>
      </w:r>
      <w:r w:rsidR="008A2FE4">
        <w:rPr>
          <w:rFonts w:ascii="Arial" w:hAnsi="Arial" w:cs="Arial"/>
          <w:b/>
          <w:color w:val="000000"/>
          <w:kern w:val="30"/>
          <w:lang w:eastAsia="en-GB"/>
          <w14:cntxtAlts/>
        </w:rPr>
        <w:t>24 June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 xml:space="preserve"> 2021</w:t>
      </w: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 to be signed</w:t>
      </w:r>
    </w:p>
    <w:p w14:paraId="5813DCAD" w14:textId="77777777" w:rsidR="001D083E" w:rsidRPr="00523F8E" w:rsidRDefault="001D083E" w:rsidP="001D083E">
      <w:pPr>
        <w:widowControl w:val="0"/>
        <w:ind w:left="1134" w:hanging="1134"/>
        <w:rPr>
          <w:rFonts w:ascii="Arial" w:hAnsi="Arial" w:cs="Arial"/>
          <w:bCs/>
          <w:color w:val="000000"/>
          <w:kern w:val="30"/>
          <w:lang w:eastAsia="en-GB"/>
          <w14:cntxtAlts/>
        </w:rPr>
      </w:pPr>
    </w:p>
    <w:p w14:paraId="676DF1B6" w14:textId="74E6C959" w:rsidR="001D083E" w:rsidRPr="00523F8E" w:rsidRDefault="001D083E" w:rsidP="001D083E">
      <w:pPr>
        <w:widowControl w:val="0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>2122/0</w:t>
      </w:r>
      <w:r w:rsidR="008A2FE4">
        <w:rPr>
          <w:rFonts w:ascii="Arial" w:hAnsi="Arial" w:cs="Arial"/>
          <w:b/>
          <w:color w:val="000000"/>
          <w:kern w:val="30"/>
          <w:lang w:eastAsia="en-GB"/>
          <w14:cntxtAlts/>
        </w:rPr>
        <w:t>32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 xml:space="preserve"> Public Participation – to receive petitions, comments and questions</w:t>
      </w:r>
    </w:p>
    <w:p w14:paraId="7FDEC6E1" w14:textId="77777777" w:rsidR="001D083E" w:rsidRPr="00523F8E" w:rsidRDefault="001D083E" w:rsidP="001D083E">
      <w:pPr>
        <w:widowControl w:val="0"/>
        <w:ind w:left="993" w:hanging="993"/>
        <w:rPr>
          <w:rFonts w:ascii="Arial" w:hAnsi="Arial" w:cs="Arial"/>
          <w:i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iCs/>
          <w:color w:val="000000"/>
          <w:kern w:val="30"/>
          <w:lang w:eastAsia="en-GB"/>
          <w14:cntxtAlts/>
        </w:rPr>
        <w:t xml:space="preserve">                To welcome public participation in accordance with the Public Speaking Policy</w:t>
      </w:r>
    </w:p>
    <w:p w14:paraId="208097EE" w14:textId="77777777" w:rsidR="001D083E" w:rsidRPr="00523F8E" w:rsidRDefault="001D083E" w:rsidP="001D083E">
      <w:pPr>
        <w:widowControl w:val="0"/>
        <w:ind w:left="993" w:hanging="993"/>
        <w:rPr>
          <w:rFonts w:ascii="Arial" w:hAnsi="Arial" w:cs="Arial"/>
          <w:iCs/>
          <w:color w:val="000000"/>
          <w:kern w:val="30"/>
          <w:lang w:eastAsia="en-GB"/>
          <w14:cntxtAlts/>
        </w:rPr>
      </w:pPr>
    </w:p>
    <w:p w14:paraId="00515869" w14:textId="6BA2A618" w:rsidR="001D083E" w:rsidRPr="00523F8E" w:rsidRDefault="001D083E" w:rsidP="001D083E">
      <w:pPr>
        <w:widowControl w:val="0"/>
        <w:ind w:left="993" w:hanging="993"/>
        <w:rPr>
          <w:rFonts w:ascii="Arial" w:hAnsi="Arial" w:cs="Arial"/>
          <w:b/>
          <w:i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>2122/0</w:t>
      </w:r>
      <w:r w:rsidR="008A2FE4">
        <w:rPr>
          <w:rFonts w:ascii="Arial" w:hAnsi="Arial" w:cs="Arial"/>
          <w:b/>
          <w:color w:val="000000"/>
          <w:kern w:val="30"/>
          <w:lang w:eastAsia="en-GB"/>
          <w14:cntxtAlts/>
        </w:rPr>
        <w:t>33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 xml:space="preserve"> </w:t>
      </w:r>
      <w:r w:rsidRPr="00523F8E">
        <w:rPr>
          <w:rFonts w:ascii="Arial" w:hAnsi="Arial" w:cs="Arial"/>
          <w:b/>
          <w:iCs/>
          <w:color w:val="000000"/>
          <w:kern w:val="30"/>
          <w:lang w:eastAsia="en-GB"/>
          <w14:cntxtAlts/>
        </w:rPr>
        <w:t xml:space="preserve">To receive reports from representatives of St Albans District Council and </w:t>
      </w:r>
    </w:p>
    <w:p w14:paraId="4BB96A8B" w14:textId="77777777" w:rsidR="001D083E" w:rsidRPr="00523F8E" w:rsidRDefault="001D083E" w:rsidP="001D083E">
      <w:pPr>
        <w:widowControl w:val="0"/>
        <w:ind w:left="1134"/>
        <w:rPr>
          <w:rFonts w:ascii="Arial" w:hAnsi="Arial" w:cs="Arial"/>
          <w:b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/>
          <w:iCs/>
          <w:color w:val="000000"/>
          <w:kern w:val="30"/>
          <w:lang w:eastAsia="en-GB"/>
          <w14:cntxtAlts/>
        </w:rPr>
        <w:t>Hertfordshire County Council</w:t>
      </w:r>
    </w:p>
    <w:p w14:paraId="23392B65" w14:textId="77777777" w:rsidR="001D083E" w:rsidRPr="00523F8E" w:rsidRDefault="001D083E" w:rsidP="001D083E">
      <w:pPr>
        <w:pStyle w:val="ListParagraph"/>
        <w:ind w:left="1134"/>
        <w:rPr>
          <w:rFonts w:ascii="Arial" w:hAnsi="Arial" w:cs="Arial"/>
          <w:i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iCs/>
          <w:color w:val="000000"/>
          <w:kern w:val="30"/>
          <w:lang w:eastAsia="en-GB"/>
          <w14:cntxtAlts/>
        </w:rPr>
        <w:t xml:space="preserve">To invite the St Stephen and Park Street District and County Councillors to briefly update Members on Parish related issues </w:t>
      </w:r>
    </w:p>
    <w:p w14:paraId="6822A6A3" w14:textId="77777777" w:rsidR="00483068" w:rsidRPr="00523F8E" w:rsidRDefault="00483068" w:rsidP="001D083E">
      <w:pPr>
        <w:widowControl w:val="0"/>
        <w:rPr>
          <w:rFonts w:ascii="Arial" w:hAnsi="Arial" w:cs="Arial"/>
          <w:b/>
          <w:bCs/>
          <w:iCs/>
          <w:color w:val="000000"/>
          <w:kern w:val="30"/>
          <w:lang w:eastAsia="en-GB"/>
          <w14:cntxtAlts/>
        </w:rPr>
      </w:pPr>
    </w:p>
    <w:p w14:paraId="089598C9" w14:textId="6BDA1330" w:rsidR="001D083E" w:rsidRPr="00523F8E" w:rsidRDefault="001D083E" w:rsidP="001D083E">
      <w:pPr>
        <w:widowControl w:val="0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/>
          <w:bCs/>
          <w:iCs/>
          <w:color w:val="000000"/>
          <w:kern w:val="30"/>
          <w:lang w:eastAsia="en-GB"/>
          <w14:cntxtAlts/>
        </w:rPr>
        <w:t>2</w:t>
      </w:r>
      <w:r w:rsidR="007A0874" w:rsidRPr="00523F8E">
        <w:rPr>
          <w:rFonts w:ascii="Arial" w:hAnsi="Arial" w:cs="Arial"/>
          <w:b/>
          <w:bCs/>
          <w:iCs/>
          <w:color w:val="000000"/>
          <w:kern w:val="30"/>
          <w:lang w:eastAsia="en-GB"/>
          <w14:cntxtAlts/>
        </w:rPr>
        <w:t>1</w:t>
      </w:r>
      <w:r w:rsidRPr="00523F8E">
        <w:rPr>
          <w:rFonts w:ascii="Arial" w:hAnsi="Arial" w:cs="Arial"/>
          <w:b/>
          <w:bCs/>
          <w:iCs/>
          <w:color w:val="000000"/>
          <w:kern w:val="30"/>
          <w:lang w:eastAsia="en-GB"/>
          <w14:cntxtAlts/>
        </w:rPr>
        <w:t>2</w:t>
      </w:r>
      <w:r w:rsidR="007A0874" w:rsidRPr="00523F8E">
        <w:rPr>
          <w:rFonts w:ascii="Arial" w:hAnsi="Arial" w:cs="Arial"/>
          <w:b/>
          <w:bCs/>
          <w:iCs/>
          <w:color w:val="000000"/>
          <w:kern w:val="30"/>
          <w:lang w:eastAsia="en-GB"/>
          <w14:cntxtAlts/>
        </w:rPr>
        <w:t>2</w:t>
      </w:r>
      <w:r w:rsidRPr="00523F8E">
        <w:rPr>
          <w:rFonts w:ascii="Arial" w:hAnsi="Arial" w:cs="Arial"/>
          <w:b/>
          <w:bCs/>
          <w:iCs/>
          <w:color w:val="000000"/>
          <w:kern w:val="30"/>
          <w:lang w:eastAsia="en-GB"/>
          <w14:cntxtAlts/>
        </w:rPr>
        <w:t>/</w:t>
      </w:r>
      <w:r w:rsidRPr="00523F8E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0</w:t>
      </w:r>
      <w:r w:rsidR="008A2FE4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34</w:t>
      </w: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 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>Reports: Finance, Policy and Resources</w:t>
      </w:r>
    </w:p>
    <w:p w14:paraId="6DFBFF7C" w14:textId="6B5B1C01" w:rsidR="001D083E" w:rsidRDefault="001D083E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 w:rsidRPr="00523F8E">
        <w:rPr>
          <w:rFonts w:ascii="Arial" w:hAnsi="Arial" w:cs="Arial"/>
          <w:iCs/>
          <w:color w:val="000000"/>
          <w:kern w:val="30"/>
          <w:lang w:eastAsia="en-GB"/>
        </w:rPr>
        <w:t>To confirm lists of Ju</w:t>
      </w:r>
      <w:r w:rsidR="008A2FE4">
        <w:rPr>
          <w:rFonts w:ascii="Arial" w:hAnsi="Arial" w:cs="Arial"/>
          <w:iCs/>
          <w:color w:val="000000"/>
          <w:kern w:val="30"/>
          <w:lang w:eastAsia="en-GB"/>
        </w:rPr>
        <w:t>ly</w:t>
      </w:r>
      <w:r w:rsidRPr="00523F8E">
        <w:rPr>
          <w:rFonts w:ascii="Arial" w:hAnsi="Arial" w:cs="Arial"/>
          <w:iCs/>
          <w:color w:val="000000"/>
          <w:kern w:val="30"/>
          <w:lang w:eastAsia="en-GB"/>
        </w:rPr>
        <w:t xml:space="preserve"> payments (circulated)</w:t>
      </w:r>
    </w:p>
    <w:p w14:paraId="214E4FF2" w14:textId="07926194" w:rsidR="00CD7DEA" w:rsidRDefault="00CD7DEA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>
        <w:rPr>
          <w:rFonts w:ascii="Arial" w:hAnsi="Arial" w:cs="Arial"/>
          <w:iCs/>
          <w:color w:val="000000"/>
          <w:kern w:val="30"/>
          <w:lang w:eastAsia="en-GB"/>
        </w:rPr>
        <w:t xml:space="preserve">To note Apr-Jun Direct Debit </w:t>
      </w:r>
      <w:r w:rsidR="00614599">
        <w:rPr>
          <w:rFonts w:ascii="Arial" w:hAnsi="Arial" w:cs="Arial"/>
          <w:iCs/>
          <w:color w:val="000000"/>
          <w:kern w:val="30"/>
          <w:lang w:eastAsia="en-GB"/>
        </w:rPr>
        <w:t xml:space="preserve">and card </w:t>
      </w:r>
      <w:r>
        <w:rPr>
          <w:rFonts w:ascii="Arial" w:hAnsi="Arial" w:cs="Arial"/>
          <w:iCs/>
          <w:color w:val="000000"/>
          <w:kern w:val="30"/>
          <w:lang w:eastAsia="en-GB"/>
        </w:rPr>
        <w:t>payments</w:t>
      </w:r>
    </w:p>
    <w:p w14:paraId="743C49C6" w14:textId="7501C50D" w:rsidR="00AE6721" w:rsidRDefault="00AE6721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>
        <w:rPr>
          <w:rFonts w:ascii="Arial" w:hAnsi="Arial" w:cs="Arial"/>
          <w:iCs/>
          <w:color w:val="000000"/>
          <w:kern w:val="30"/>
          <w:lang w:eastAsia="en-GB"/>
        </w:rPr>
        <w:t>To note budget to actuals report</w:t>
      </w:r>
    </w:p>
    <w:p w14:paraId="73BD9189" w14:textId="134B69F3" w:rsidR="0024135E" w:rsidRDefault="0024135E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>
        <w:rPr>
          <w:rFonts w:ascii="Arial" w:hAnsi="Arial" w:cs="Arial"/>
          <w:iCs/>
          <w:color w:val="000000"/>
          <w:kern w:val="30"/>
          <w:lang w:eastAsia="en-GB"/>
        </w:rPr>
        <w:t xml:space="preserve">To </w:t>
      </w:r>
      <w:r w:rsidR="00BC6369">
        <w:rPr>
          <w:rFonts w:ascii="Arial" w:hAnsi="Arial" w:cs="Arial"/>
          <w:iCs/>
          <w:color w:val="000000"/>
          <w:kern w:val="30"/>
          <w:lang w:eastAsia="en-GB"/>
        </w:rPr>
        <w:t xml:space="preserve">review </w:t>
      </w:r>
      <w:r>
        <w:rPr>
          <w:rFonts w:ascii="Arial" w:hAnsi="Arial" w:cs="Arial"/>
          <w:iCs/>
          <w:color w:val="000000"/>
          <w:kern w:val="30"/>
          <w:lang w:eastAsia="en-GB"/>
        </w:rPr>
        <w:t xml:space="preserve">quotes and </w:t>
      </w:r>
      <w:r w:rsidR="00BC6369">
        <w:rPr>
          <w:rFonts w:ascii="Arial" w:hAnsi="Arial" w:cs="Arial"/>
          <w:iCs/>
          <w:color w:val="000000"/>
          <w:kern w:val="30"/>
          <w:lang w:eastAsia="en-GB"/>
        </w:rPr>
        <w:t xml:space="preserve">confirm </w:t>
      </w:r>
      <w:r w:rsidR="00AE6721">
        <w:rPr>
          <w:rFonts w:ascii="Arial" w:hAnsi="Arial" w:cs="Arial"/>
          <w:iCs/>
          <w:color w:val="000000"/>
          <w:kern w:val="30"/>
          <w:lang w:eastAsia="en-GB"/>
        </w:rPr>
        <w:t>£1380</w:t>
      </w:r>
      <w:r>
        <w:rPr>
          <w:rFonts w:ascii="Arial" w:hAnsi="Arial" w:cs="Arial"/>
          <w:iCs/>
          <w:color w:val="000000"/>
          <w:kern w:val="30"/>
          <w:lang w:eastAsia="en-GB"/>
        </w:rPr>
        <w:t xml:space="preserve"> </w:t>
      </w:r>
      <w:r w:rsidR="00BC6369">
        <w:rPr>
          <w:rFonts w:ascii="Arial" w:hAnsi="Arial" w:cs="Arial"/>
          <w:iCs/>
          <w:color w:val="000000"/>
          <w:kern w:val="30"/>
          <w:lang w:eastAsia="en-GB"/>
        </w:rPr>
        <w:t>for</w:t>
      </w:r>
      <w:r>
        <w:rPr>
          <w:rFonts w:ascii="Arial" w:hAnsi="Arial" w:cs="Arial"/>
          <w:iCs/>
          <w:color w:val="000000"/>
          <w:kern w:val="30"/>
          <w:lang w:eastAsia="en-GB"/>
        </w:rPr>
        <w:t xml:space="preserve"> replacement barn doors</w:t>
      </w:r>
    </w:p>
    <w:p w14:paraId="1774C2C2" w14:textId="620237FE" w:rsidR="000C022F" w:rsidRDefault="00AE6721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>
        <w:rPr>
          <w:rFonts w:ascii="Arial" w:hAnsi="Arial" w:cs="Arial"/>
          <w:iCs/>
          <w:color w:val="000000"/>
          <w:kern w:val="30"/>
          <w:lang w:eastAsia="en-GB"/>
        </w:rPr>
        <w:t xml:space="preserve">To confirm £3744 quote for improved path access to GWP tennis courts </w:t>
      </w:r>
    </w:p>
    <w:p w14:paraId="0A2AF78C" w14:textId="0AA5FD04" w:rsidR="006937AB" w:rsidRDefault="006937AB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>
        <w:rPr>
          <w:rFonts w:ascii="Arial" w:hAnsi="Arial" w:cs="Arial"/>
          <w:iCs/>
          <w:color w:val="000000"/>
          <w:kern w:val="30"/>
          <w:lang w:eastAsia="en-GB"/>
        </w:rPr>
        <w:t xml:space="preserve">To agree the purchase of a Utility </w:t>
      </w:r>
      <w:r w:rsidR="00D53EFD">
        <w:rPr>
          <w:rFonts w:ascii="Arial" w:hAnsi="Arial" w:cs="Arial"/>
          <w:iCs/>
          <w:color w:val="000000"/>
          <w:kern w:val="30"/>
          <w:lang w:eastAsia="en-GB"/>
        </w:rPr>
        <w:t>V</w:t>
      </w:r>
      <w:r>
        <w:rPr>
          <w:rFonts w:ascii="Arial" w:hAnsi="Arial" w:cs="Arial"/>
          <w:iCs/>
          <w:color w:val="000000"/>
          <w:kern w:val="30"/>
          <w:lang w:eastAsia="en-GB"/>
        </w:rPr>
        <w:t>e</w:t>
      </w:r>
      <w:r w:rsidR="00D53EFD">
        <w:rPr>
          <w:rFonts w:ascii="Arial" w:hAnsi="Arial" w:cs="Arial"/>
          <w:iCs/>
          <w:color w:val="000000"/>
          <w:kern w:val="30"/>
          <w:lang w:eastAsia="en-GB"/>
        </w:rPr>
        <w:t>hicle at £16,733 + VAT</w:t>
      </w:r>
    </w:p>
    <w:p w14:paraId="702F161A" w14:textId="66353EE8" w:rsidR="00AE6721" w:rsidRDefault="00AE6721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>
        <w:rPr>
          <w:rFonts w:ascii="Arial" w:hAnsi="Arial" w:cs="Arial"/>
          <w:iCs/>
          <w:color w:val="000000"/>
          <w:kern w:val="30"/>
          <w:lang w:eastAsia="en-GB"/>
        </w:rPr>
        <w:t>To review and agree Publication Scheme</w:t>
      </w:r>
    </w:p>
    <w:p w14:paraId="23BB2F23" w14:textId="54DD8F65" w:rsidR="00FA0EB0" w:rsidRDefault="00FA0EB0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>
        <w:rPr>
          <w:rFonts w:ascii="Arial" w:hAnsi="Arial" w:cs="Arial"/>
          <w:iCs/>
          <w:color w:val="000000"/>
          <w:kern w:val="30"/>
          <w:lang w:eastAsia="en-GB"/>
        </w:rPr>
        <w:lastRenderedPageBreak/>
        <w:t>To discuss and agree</w:t>
      </w:r>
      <w:r w:rsidR="00317C22">
        <w:rPr>
          <w:rFonts w:ascii="Arial" w:hAnsi="Arial" w:cs="Arial"/>
          <w:iCs/>
          <w:color w:val="000000"/>
          <w:kern w:val="30"/>
          <w:lang w:eastAsia="en-GB"/>
        </w:rPr>
        <w:t xml:space="preserve"> </w:t>
      </w:r>
      <w:r>
        <w:rPr>
          <w:rFonts w:ascii="Arial" w:hAnsi="Arial" w:cs="Arial"/>
          <w:iCs/>
          <w:color w:val="000000"/>
          <w:kern w:val="30"/>
          <w:lang w:eastAsia="en-GB"/>
        </w:rPr>
        <w:t xml:space="preserve">bin emptying contract </w:t>
      </w:r>
      <w:r w:rsidR="00317C22">
        <w:rPr>
          <w:rFonts w:ascii="Arial" w:hAnsi="Arial" w:cs="Arial"/>
          <w:iCs/>
          <w:color w:val="000000"/>
          <w:kern w:val="30"/>
          <w:lang w:eastAsia="en-GB"/>
        </w:rPr>
        <w:t xml:space="preserve">options </w:t>
      </w:r>
      <w:r>
        <w:rPr>
          <w:rFonts w:ascii="Arial" w:hAnsi="Arial" w:cs="Arial"/>
          <w:iCs/>
          <w:color w:val="000000"/>
          <w:kern w:val="30"/>
          <w:lang w:eastAsia="en-GB"/>
        </w:rPr>
        <w:t>and budget virement</w:t>
      </w:r>
    </w:p>
    <w:p w14:paraId="52E43986" w14:textId="5B785EE6" w:rsidR="00FA0EB0" w:rsidRDefault="00FA0EB0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>
        <w:rPr>
          <w:rFonts w:ascii="Arial" w:hAnsi="Arial" w:cs="Arial"/>
          <w:iCs/>
          <w:color w:val="000000"/>
          <w:kern w:val="30"/>
          <w:lang w:eastAsia="en-GB"/>
        </w:rPr>
        <w:t xml:space="preserve">To discuss and confirm finance committee membership </w:t>
      </w:r>
    </w:p>
    <w:p w14:paraId="3F546010" w14:textId="77777777" w:rsidR="0088727E" w:rsidRPr="0088727E" w:rsidRDefault="0088727E" w:rsidP="001D083E">
      <w:pPr>
        <w:pStyle w:val="ListParagraph"/>
        <w:widowControl w:val="0"/>
        <w:numPr>
          <w:ilvl w:val="0"/>
          <w:numId w:val="31"/>
        </w:numPr>
        <w:tabs>
          <w:tab w:val="left" w:pos="1276"/>
        </w:tabs>
        <w:ind w:left="1070" w:hanging="77"/>
        <w:rPr>
          <w:rFonts w:ascii="Arial" w:hAnsi="Arial" w:cs="Arial"/>
          <w:iCs/>
          <w:color w:val="000000"/>
          <w:kern w:val="30"/>
          <w:lang w:eastAsia="en-GB"/>
        </w:rPr>
      </w:pPr>
      <w:r w:rsidRPr="0088727E">
        <w:rPr>
          <w:rFonts w:ascii="Arial" w:hAnsi="Arial" w:cs="Arial"/>
        </w:rPr>
        <w:t xml:space="preserve">To Agree to ask developer to change the wording of S106 for wood-clad cabin to </w:t>
      </w:r>
    </w:p>
    <w:p w14:paraId="0D9B5748" w14:textId="33DD851B" w:rsidR="00FA0EB0" w:rsidRPr="0088727E" w:rsidRDefault="0088727E" w:rsidP="0088727E">
      <w:pPr>
        <w:pStyle w:val="ListParagraph"/>
        <w:widowControl w:val="0"/>
        <w:tabs>
          <w:tab w:val="left" w:pos="1276"/>
        </w:tabs>
        <w:ind w:left="1070"/>
        <w:rPr>
          <w:rFonts w:ascii="Arial" w:hAnsi="Arial" w:cs="Arial"/>
          <w:iCs/>
          <w:color w:val="000000"/>
          <w:kern w:val="30"/>
          <w:lang w:eastAsia="en-GB"/>
        </w:rPr>
      </w:pPr>
      <w:r>
        <w:rPr>
          <w:rFonts w:ascii="Arial" w:hAnsi="Arial" w:cs="Arial"/>
        </w:rPr>
        <w:t xml:space="preserve">    </w:t>
      </w:r>
      <w:r w:rsidRPr="0088727E">
        <w:rPr>
          <w:rFonts w:ascii="Arial" w:hAnsi="Arial" w:cs="Arial"/>
        </w:rPr>
        <w:t>improvements to facilities on woodbury field</w:t>
      </w:r>
    </w:p>
    <w:p w14:paraId="778523B7" w14:textId="1CBA357C" w:rsidR="001D083E" w:rsidRDefault="001D083E" w:rsidP="001D083E">
      <w:pPr>
        <w:pStyle w:val="ListParagraph"/>
        <w:widowControl w:val="0"/>
        <w:numPr>
          <w:ilvl w:val="0"/>
          <w:numId w:val="31"/>
        </w:numPr>
        <w:tabs>
          <w:tab w:val="left" w:pos="851"/>
          <w:tab w:val="left" w:pos="1276"/>
        </w:tabs>
        <w:ind w:left="1070" w:hanging="77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>To consider and agree any grant</w:t>
      </w:r>
      <w:r w:rsidR="00505FF0">
        <w:rPr>
          <w:rFonts w:ascii="Arial" w:hAnsi="Arial" w:cs="Arial"/>
          <w:bCs/>
          <w:color w:val="000000"/>
          <w:kern w:val="30"/>
          <w:lang w:eastAsia="en-GB"/>
          <w14:cntxtAlts/>
        </w:rPr>
        <w:t>/discount</w:t>
      </w: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 applications</w:t>
      </w:r>
    </w:p>
    <w:p w14:paraId="1B10847E" w14:textId="64DD4470" w:rsidR="00505FF0" w:rsidRDefault="00505FF0" w:rsidP="00A14761">
      <w:pPr>
        <w:pStyle w:val="ListParagraph"/>
        <w:widowControl w:val="0"/>
        <w:numPr>
          <w:ilvl w:val="0"/>
          <w:numId w:val="39"/>
        </w:numPr>
        <w:tabs>
          <w:tab w:val="left" w:pos="851"/>
          <w:tab w:val="left" w:pos="1276"/>
        </w:tabs>
        <w:rPr>
          <w:rFonts w:ascii="Arial" w:hAnsi="Arial" w:cs="Arial"/>
          <w:bCs/>
          <w:color w:val="000000"/>
          <w:kern w:val="30"/>
          <w:lang w:eastAsia="en-GB"/>
          <w14:cntxtAlts/>
        </w:rPr>
      </w:pPr>
      <w:r>
        <w:rPr>
          <w:rFonts w:ascii="Arial" w:hAnsi="Arial" w:cs="Arial"/>
          <w:bCs/>
          <w:color w:val="000000"/>
          <w:kern w:val="30"/>
          <w:lang w:eastAsia="en-GB"/>
          <w14:cntxtAlts/>
        </w:rPr>
        <w:t>Hearing dogs for deaf people fund raising event</w:t>
      </w:r>
    </w:p>
    <w:p w14:paraId="341BBB57" w14:textId="77777777" w:rsidR="0088727E" w:rsidRDefault="0088727E" w:rsidP="0088727E">
      <w:pPr>
        <w:pStyle w:val="ListParagraph"/>
        <w:widowControl w:val="0"/>
        <w:tabs>
          <w:tab w:val="left" w:pos="851"/>
          <w:tab w:val="left" w:pos="1276"/>
        </w:tabs>
        <w:ind w:left="1790"/>
        <w:rPr>
          <w:rFonts w:ascii="Arial" w:hAnsi="Arial" w:cs="Arial"/>
          <w:bCs/>
          <w:color w:val="000000"/>
          <w:kern w:val="30"/>
          <w:lang w:eastAsia="en-GB"/>
          <w14:cntxtAlts/>
        </w:rPr>
      </w:pPr>
    </w:p>
    <w:p w14:paraId="13B99AFF" w14:textId="1CD866A9" w:rsidR="001D083E" w:rsidRPr="00523F8E" w:rsidRDefault="001D083E" w:rsidP="001D083E">
      <w:pPr>
        <w:widowControl w:val="0"/>
        <w:rPr>
          <w:rFonts w:ascii="Arial" w:hAnsi="Arial" w:cs="Arial"/>
          <w:b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>2122/</w:t>
      </w:r>
      <w:r w:rsidR="009B697E">
        <w:rPr>
          <w:rFonts w:ascii="Arial" w:hAnsi="Arial" w:cs="Arial"/>
          <w:b/>
          <w:color w:val="000000"/>
          <w:kern w:val="30"/>
          <w:lang w:eastAsia="en-GB"/>
          <w14:cntxtAlts/>
        </w:rPr>
        <w:t>35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>To note minutes</w:t>
      </w:r>
      <w:r w:rsidR="00317C22">
        <w:rPr>
          <w:rFonts w:ascii="Arial" w:hAnsi="Arial" w:cs="Arial"/>
          <w:b/>
          <w:color w:val="000000"/>
          <w:kern w:val="30"/>
          <w:lang w:eastAsia="en-GB"/>
          <w14:cntxtAlts/>
        </w:rPr>
        <w:t xml:space="preserve"> (circulated)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 xml:space="preserve"> and agree recommendations from the Council’s</w:t>
      </w:r>
    </w:p>
    <w:p w14:paraId="527BF0CB" w14:textId="77777777" w:rsidR="001D083E" w:rsidRPr="00523F8E" w:rsidRDefault="001D083E" w:rsidP="001D083E">
      <w:pPr>
        <w:widowControl w:val="0"/>
        <w:ind w:left="360" w:firstLine="720"/>
        <w:rPr>
          <w:rFonts w:ascii="Arial" w:hAnsi="Arial" w:cs="Arial"/>
          <w:bCs/>
          <w:i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>Committees</w:t>
      </w:r>
    </w:p>
    <w:p w14:paraId="77D17283" w14:textId="1CE4B722" w:rsidR="001D083E" w:rsidRPr="00523F8E" w:rsidRDefault="001D083E" w:rsidP="001D083E">
      <w:pPr>
        <w:widowControl w:val="0"/>
        <w:numPr>
          <w:ilvl w:val="0"/>
          <w:numId w:val="32"/>
        </w:numPr>
        <w:ind w:right="27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Planning </w:t>
      </w:r>
      <w:r w:rsidR="00232F18">
        <w:rPr>
          <w:rFonts w:ascii="Arial" w:hAnsi="Arial" w:cs="Arial"/>
          <w:bCs/>
          <w:color w:val="000000"/>
          <w:kern w:val="30"/>
          <w:lang w:eastAsia="en-GB"/>
          <w14:cntxtAlts/>
        </w:rPr>
        <w:t>&amp; Envir</w:t>
      </w:r>
      <w:r w:rsidR="00A16489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onment </w:t>
      </w: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>Committee</w:t>
      </w:r>
    </w:p>
    <w:p w14:paraId="0CBCA835" w14:textId="150618EE" w:rsidR="001D083E" w:rsidRDefault="001D083E" w:rsidP="001D083E">
      <w:pPr>
        <w:widowControl w:val="0"/>
        <w:numPr>
          <w:ilvl w:val="0"/>
          <w:numId w:val="32"/>
        </w:numPr>
        <w:ind w:right="311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Finance Committee </w:t>
      </w:r>
    </w:p>
    <w:p w14:paraId="25F72F44" w14:textId="11997559" w:rsidR="00A16489" w:rsidRPr="00523F8E" w:rsidRDefault="00A16489" w:rsidP="001D083E">
      <w:pPr>
        <w:widowControl w:val="0"/>
        <w:numPr>
          <w:ilvl w:val="0"/>
          <w:numId w:val="32"/>
        </w:numPr>
        <w:ind w:right="311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Community and Leisure Committee – to consider </w:t>
      </w:r>
      <w:r w:rsidR="000D539E">
        <w:rPr>
          <w:rFonts w:ascii="Arial" w:hAnsi="Arial" w:cs="Arial"/>
          <w:bCs/>
          <w:color w:val="000000"/>
          <w:kern w:val="30"/>
          <w:lang w:eastAsia="en-GB"/>
          <w14:cntxtAlts/>
        </w:rPr>
        <w:t>silent</w:t>
      </w:r>
      <w:r w:rsidR="003040E4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 </w:t>
      </w:r>
      <w:r w:rsidR="004456C0">
        <w:rPr>
          <w:rFonts w:ascii="Arial" w:hAnsi="Arial" w:cs="Arial"/>
          <w:bCs/>
          <w:color w:val="000000"/>
          <w:kern w:val="30"/>
          <w:lang w:eastAsia="en-GB"/>
          <w14:cntxtAlts/>
        </w:rPr>
        <w:t>fireworks/beacon lighting event for Queens Platinum Jubilee 2-5</w:t>
      </w:r>
      <w:r w:rsidR="004456C0" w:rsidRPr="004456C0">
        <w:rPr>
          <w:rFonts w:ascii="Arial" w:hAnsi="Arial" w:cs="Arial"/>
          <w:bCs/>
          <w:color w:val="000000"/>
          <w:kern w:val="30"/>
          <w:vertAlign w:val="superscript"/>
          <w:lang w:eastAsia="en-GB"/>
          <w14:cntxtAlts/>
        </w:rPr>
        <w:t>th</w:t>
      </w:r>
      <w:r w:rsidR="004456C0">
        <w:rPr>
          <w:rFonts w:ascii="Arial" w:hAnsi="Arial" w:cs="Arial"/>
          <w:bCs/>
          <w:color w:val="000000"/>
          <w:kern w:val="30"/>
          <w:lang w:eastAsia="en-GB"/>
          <w14:cntxtAlts/>
        </w:rPr>
        <w:t xml:space="preserve"> June 2022</w:t>
      </w:r>
    </w:p>
    <w:p w14:paraId="24E893EC" w14:textId="2C2E59C1" w:rsidR="001D083E" w:rsidRDefault="001D083E" w:rsidP="001D083E">
      <w:pPr>
        <w:pStyle w:val="ListParagraph"/>
        <w:widowControl w:val="0"/>
        <w:numPr>
          <w:ilvl w:val="0"/>
          <w:numId w:val="32"/>
        </w:numPr>
        <w:ind w:right="311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Cs/>
          <w:color w:val="000000"/>
          <w:kern w:val="30"/>
          <w:lang w:eastAsia="en-GB"/>
          <w14:cntxtAlts/>
        </w:rPr>
        <w:t>Annual Events Working Group</w:t>
      </w:r>
    </w:p>
    <w:p w14:paraId="097F91EA" w14:textId="77777777" w:rsidR="001D083E" w:rsidRPr="00523F8E" w:rsidRDefault="001D083E" w:rsidP="001D083E">
      <w:pPr>
        <w:pStyle w:val="ListParagraph"/>
        <w:widowControl w:val="0"/>
        <w:ind w:left="1440" w:right="311"/>
        <w:rPr>
          <w:rFonts w:ascii="Arial" w:hAnsi="Arial" w:cs="Arial"/>
          <w:bCs/>
          <w:color w:val="000000"/>
          <w:kern w:val="30"/>
          <w:lang w:eastAsia="en-GB"/>
          <w14:cntxtAlts/>
        </w:rPr>
      </w:pPr>
    </w:p>
    <w:p w14:paraId="7E0D74ED" w14:textId="35BCD332" w:rsidR="001D083E" w:rsidRDefault="001D083E" w:rsidP="001D083E">
      <w:pPr>
        <w:widowControl w:val="0"/>
        <w:rPr>
          <w:rFonts w:ascii="Arial" w:hAnsi="Arial" w:cs="Arial"/>
          <w:b/>
          <w:color w:val="000000"/>
          <w:kern w:val="30"/>
          <w:lang w:eastAsia="en-GB"/>
          <w14:cntxtAlts/>
        </w:rPr>
      </w:pPr>
      <w:r w:rsidRPr="00523F8E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2122/0</w:t>
      </w:r>
      <w:r w:rsidR="009B697E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>36</w:t>
      </w:r>
      <w:r w:rsidRPr="00523F8E">
        <w:rPr>
          <w:rFonts w:ascii="Arial" w:hAnsi="Arial" w:cs="Arial"/>
          <w:b/>
          <w:bCs/>
          <w:color w:val="000000"/>
          <w:kern w:val="30"/>
          <w:lang w:eastAsia="en-GB"/>
          <w14:cntxtAlts/>
        </w:rPr>
        <w:t xml:space="preserve"> </w:t>
      </w:r>
      <w:r w:rsidRPr="00523F8E">
        <w:rPr>
          <w:rFonts w:ascii="Arial" w:hAnsi="Arial" w:cs="Arial"/>
          <w:b/>
          <w:color w:val="000000"/>
          <w:kern w:val="30"/>
          <w:lang w:eastAsia="en-GB"/>
          <w14:cntxtAlts/>
        </w:rPr>
        <w:t>Clerks Report</w:t>
      </w:r>
    </w:p>
    <w:p w14:paraId="4791B1E1" w14:textId="7430E481" w:rsidR="009F4836" w:rsidRDefault="00AE6721" w:rsidP="009F4836">
      <w:pPr>
        <w:pStyle w:val="ListParagraph"/>
        <w:widowControl w:val="0"/>
        <w:numPr>
          <w:ilvl w:val="0"/>
          <w:numId w:val="40"/>
        </w:numPr>
        <w:ind w:left="1418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9F4836">
        <w:rPr>
          <w:rFonts w:ascii="Arial" w:hAnsi="Arial" w:cs="Arial"/>
          <w:bCs/>
          <w:color w:val="000000"/>
          <w:kern w:val="30"/>
          <w:lang w:eastAsia="en-GB"/>
          <w14:cntxtAlts/>
        </w:rPr>
        <w:t>Correspondence received</w:t>
      </w:r>
    </w:p>
    <w:p w14:paraId="230E3C6D" w14:textId="77777777" w:rsidR="009F4836" w:rsidRDefault="00AE6721" w:rsidP="009F4836">
      <w:pPr>
        <w:pStyle w:val="ListParagraph"/>
        <w:widowControl w:val="0"/>
        <w:numPr>
          <w:ilvl w:val="0"/>
          <w:numId w:val="40"/>
        </w:numPr>
        <w:ind w:left="1418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9F4836">
        <w:rPr>
          <w:rFonts w:ascii="Arial" w:hAnsi="Arial" w:cs="Arial"/>
          <w:bCs/>
          <w:color w:val="000000"/>
          <w:kern w:val="30"/>
          <w:lang w:eastAsia="en-GB"/>
          <w14:cntxtAlts/>
        </w:rPr>
        <w:t>External Audit update</w:t>
      </w:r>
    </w:p>
    <w:p w14:paraId="445D4E9C" w14:textId="12BB30F0" w:rsidR="00DF4270" w:rsidRDefault="00DF4270" w:rsidP="009F4836">
      <w:pPr>
        <w:pStyle w:val="ListParagraph"/>
        <w:widowControl w:val="0"/>
        <w:numPr>
          <w:ilvl w:val="0"/>
          <w:numId w:val="40"/>
        </w:numPr>
        <w:ind w:left="1418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 w:rsidRPr="009F4836">
        <w:rPr>
          <w:rFonts w:ascii="Arial" w:hAnsi="Arial" w:cs="Arial"/>
          <w:bCs/>
          <w:color w:val="000000"/>
          <w:kern w:val="30"/>
          <w:lang w:eastAsia="en-GB"/>
          <w14:cntxtAlts/>
        </w:rPr>
        <w:t>Staff annual leave notification</w:t>
      </w:r>
    </w:p>
    <w:p w14:paraId="32511545" w14:textId="0E07E7A3" w:rsidR="009F4836" w:rsidRDefault="009F4836" w:rsidP="009F4836">
      <w:pPr>
        <w:pStyle w:val="ListParagraph"/>
        <w:widowControl w:val="0"/>
        <w:numPr>
          <w:ilvl w:val="0"/>
          <w:numId w:val="40"/>
        </w:numPr>
        <w:ind w:left="1418"/>
        <w:rPr>
          <w:rFonts w:ascii="Arial" w:hAnsi="Arial" w:cs="Arial"/>
          <w:bCs/>
          <w:color w:val="000000"/>
          <w:kern w:val="30"/>
          <w:lang w:eastAsia="en-GB"/>
          <w14:cntxtAlts/>
        </w:rPr>
      </w:pPr>
      <w:r>
        <w:rPr>
          <w:rFonts w:ascii="Arial" w:hAnsi="Arial" w:cs="Arial"/>
          <w:bCs/>
          <w:color w:val="000000"/>
          <w:kern w:val="30"/>
          <w:lang w:eastAsia="en-GB"/>
          <w14:cntxtAlts/>
        </w:rPr>
        <w:t>Update on co-option of a councillor for Park Street Ward</w:t>
      </w:r>
    </w:p>
    <w:p w14:paraId="7C80FE37" w14:textId="77777777" w:rsidR="00401619" w:rsidRPr="00401619" w:rsidRDefault="00401619" w:rsidP="00401619">
      <w:pPr>
        <w:widowControl w:val="0"/>
        <w:ind w:left="1058"/>
        <w:rPr>
          <w:rFonts w:ascii="Arial" w:hAnsi="Arial" w:cs="Arial"/>
          <w:bCs/>
          <w:color w:val="000000"/>
          <w:kern w:val="30"/>
          <w:lang w:eastAsia="en-GB"/>
          <w14:cntxtAlts/>
        </w:rPr>
      </w:pPr>
    </w:p>
    <w:p w14:paraId="303A45EB" w14:textId="47378C15" w:rsidR="00B85DE6" w:rsidRDefault="00B85DE6" w:rsidP="00772BE4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3905D6AC" w14:textId="77777777" w:rsidR="00E74902" w:rsidRDefault="00E74902" w:rsidP="00772BE4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7F12B3C7" w14:textId="77777777" w:rsidR="00D670D6" w:rsidRDefault="00D670D6" w:rsidP="00772BE4">
      <w:pPr>
        <w:jc w:val="both"/>
        <w:rPr>
          <w:rFonts w:ascii="Arial" w:hAnsi="Arial" w:cs="Arial"/>
          <w:sz w:val="22"/>
          <w:szCs w:val="22"/>
        </w:rPr>
      </w:pPr>
    </w:p>
    <w:p w14:paraId="510D476D" w14:textId="3A6CC140" w:rsidR="00E40559" w:rsidRPr="00D670D6" w:rsidRDefault="00E40559" w:rsidP="00772BE4">
      <w:pPr>
        <w:jc w:val="both"/>
        <w:rPr>
          <w:rFonts w:ascii="Arial" w:hAnsi="Arial" w:cs="Arial"/>
          <w:b/>
          <w:bCs/>
        </w:rPr>
      </w:pPr>
      <w:r w:rsidRPr="00D670D6">
        <w:rPr>
          <w:rFonts w:ascii="Arial" w:hAnsi="Arial" w:cs="Arial"/>
          <w:b/>
          <w:bCs/>
        </w:rPr>
        <w:t xml:space="preserve">Due to </w:t>
      </w:r>
      <w:r w:rsidR="00500799">
        <w:rPr>
          <w:rFonts w:ascii="Arial" w:hAnsi="Arial" w:cs="Arial"/>
          <w:b/>
          <w:bCs/>
        </w:rPr>
        <w:t xml:space="preserve">the risk of spreading </w:t>
      </w:r>
      <w:r w:rsidRPr="00D670D6">
        <w:rPr>
          <w:rFonts w:ascii="Arial" w:hAnsi="Arial" w:cs="Arial"/>
          <w:b/>
          <w:bCs/>
        </w:rPr>
        <w:t xml:space="preserve">Covid </w:t>
      </w:r>
      <w:r w:rsidR="00500799">
        <w:rPr>
          <w:rFonts w:ascii="Arial" w:hAnsi="Arial" w:cs="Arial"/>
          <w:b/>
          <w:bCs/>
        </w:rPr>
        <w:t>-19</w:t>
      </w:r>
      <w:r w:rsidRPr="00D670D6">
        <w:rPr>
          <w:rFonts w:ascii="Arial" w:hAnsi="Arial" w:cs="Arial"/>
          <w:b/>
          <w:bCs/>
        </w:rPr>
        <w:t xml:space="preserve"> the following measure will be applied </w:t>
      </w:r>
    </w:p>
    <w:p w14:paraId="0579F412" w14:textId="77777777" w:rsidR="00E40559" w:rsidRPr="00D670D6" w:rsidRDefault="00E40559" w:rsidP="00E40559">
      <w:pPr>
        <w:jc w:val="both"/>
        <w:rPr>
          <w:rFonts w:ascii="Arial" w:hAnsi="Arial" w:cs="Arial"/>
          <w:sz w:val="22"/>
          <w:szCs w:val="22"/>
        </w:rPr>
      </w:pPr>
    </w:p>
    <w:p w14:paraId="3295175A" w14:textId="18DF06CA" w:rsidR="00E40559" w:rsidRPr="00D670D6" w:rsidRDefault="00E40559" w:rsidP="00E40559">
      <w:pPr>
        <w:jc w:val="both"/>
        <w:rPr>
          <w:rFonts w:ascii="Arial" w:hAnsi="Arial" w:cs="Arial"/>
          <w:sz w:val="22"/>
          <w:szCs w:val="22"/>
        </w:rPr>
      </w:pPr>
      <w:r w:rsidRPr="00D670D6">
        <w:rPr>
          <w:rFonts w:ascii="Arial" w:hAnsi="Arial" w:cs="Arial"/>
          <w:b/>
          <w:bCs/>
          <w:sz w:val="22"/>
          <w:szCs w:val="22"/>
        </w:rPr>
        <w:t>Covid symptoms</w:t>
      </w:r>
      <w:r w:rsidRPr="00D670D6">
        <w:rPr>
          <w:rFonts w:ascii="Arial" w:hAnsi="Arial" w:cs="Arial"/>
          <w:sz w:val="22"/>
          <w:szCs w:val="22"/>
        </w:rPr>
        <w:t xml:space="preserve"> – If you have any Covid symptoms</w:t>
      </w:r>
      <w:r w:rsidR="009557B5" w:rsidRPr="00D670D6">
        <w:rPr>
          <w:rFonts w:ascii="Arial" w:hAnsi="Arial" w:cs="Arial"/>
          <w:sz w:val="22"/>
          <w:szCs w:val="22"/>
        </w:rPr>
        <w:t xml:space="preserve"> or had contact with someone with symptoms,</w:t>
      </w:r>
      <w:r w:rsidRPr="00D670D6">
        <w:rPr>
          <w:rFonts w:ascii="Arial" w:hAnsi="Arial" w:cs="Arial"/>
          <w:sz w:val="22"/>
          <w:szCs w:val="22"/>
        </w:rPr>
        <w:t xml:space="preserve"> please do not attend the meeting. </w:t>
      </w:r>
    </w:p>
    <w:p w14:paraId="16FF73AB" w14:textId="25D066C8" w:rsidR="00E40559" w:rsidRPr="00D670D6" w:rsidRDefault="00E40559" w:rsidP="00E40559">
      <w:pPr>
        <w:jc w:val="both"/>
        <w:rPr>
          <w:rFonts w:ascii="Arial" w:hAnsi="Arial" w:cs="Arial"/>
          <w:sz w:val="22"/>
          <w:szCs w:val="22"/>
        </w:rPr>
      </w:pPr>
      <w:r w:rsidRPr="00D670D6">
        <w:rPr>
          <w:rFonts w:ascii="Arial" w:hAnsi="Arial" w:cs="Arial"/>
          <w:b/>
          <w:bCs/>
          <w:sz w:val="22"/>
          <w:szCs w:val="22"/>
        </w:rPr>
        <w:t>Hand Sanitisation</w:t>
      </w:r>
      <w:r w:rsidRPr="00D670D6">
        <w:rPr>
          <w:rFonts w:ascii="Arial" w:hAnsi="Arial" w:cs="Arial"/>
          <w:sz w:val="22"/>
          <w:szCs w:val="22"/>
        </w:rPr>
        <w:t xml:space="preserve"> – To be used on entering the building</w:t>
      </w:r>
    </w:p>
    <w:p w14:paraId="4F2FFE8D" w14:textId="0D67B1F8" w:rsidR="00E40559" w:rsidRPr="00D670D6" w:rsidRDefault="00E40559" w:rsidP="00E40559">
      <w:pPr>
        <w:jc w:val="both"/>
        <w:rPr>
          <w:rFonts w:ascii="Arial" w:hAnsi="Arial" w:cs="Arial"/>
          <w:sz w:val="22"/>
          <w:szCs w:val="22"/>
        </w:rPr>
      </w:pPr>
      <w:r w:rsidRPr="00D670D6">
        <w:rPr>
          <w:rFonts w:ascii="Arial" w:hAnsi="Arial" w:cs="Arial"/>
          <w:b/>
          <w:bCs/>
          <w:sz w:val="22"/>
          <w:szCs w:val="22"/>
        </w:rPr>
        <w:t>Face masks</w:t>
      </w:r>
      <w:r w:rsidRPr="00D670D6">
        <w:rPr>
          <w:rFonts w:ascii="Arial" w:hAnsi="Arial" w:cs="Arial"/>
          <w:sz w:val="22"/>
          <w:szCs w:val="22"/>
        </w:rPr>
        <w:t xml:space="preserve"> – Face masks </w:t>
      </w:r>
      <w:r w:rsidR="000C022F">
        <w:rPr>
          <w:rFonts w:ascii="Arial" w:hAnsi="Arial" w:cs="Arial"/>
          <w:sz w:val="22"/>
          <w:szCs w:val="22"/>
        </w:rPr>
        <w:t>are advis</w:t>
      </w:r>
      <w:r w:rsidR="00317C22">
        <w:rPr>
          <w:rFonts w:ascii="Arial" w:hAnsi="Arial" w:cs="Arial"/>
          <w:sz w:val="22"/>
          <w:szCs w:val="22"/>
        </w:rPr>
        <w:t>ed to continue to be worn indoors</w:t>
      </w:r>
    </w:p>
    <w:p w14:paraId="215ED7A6" w14:textId="64E400BA" w:rsidR="00E40559" w:rsidRPr="00D670D6" w:rsidRDefault="00E40559" w:rsidP="00E40559">
      <w:pPr>
        <w:jc w:val="both"/>
        <w:rPr>
          <w:rFonts w:ascii="Arial" w:hAnsi="Arial" w:cs="Arial"/>
          <w:sz w:val="22"/>
          <w:szCs w:val="22"/>
        </w:rPr>
      </w:pPr>
      <w:r w:rsidRPr="00D670D6">
        <w:rPr>
          <w:rFonts w:ascii="Arial" w:hAnsi="Arial" w:cs="Arial"/>
          <w:b/>
          <w:bCs/>
          <w:sz w:val="22"/>
          <w:szCs w:val="22"/>
        </w:rPr>
        <w:t>Track and Trace</w:t>
      </w:r>
      <w:r w:rsidRPr="00D670D6">
        <w:rPr>
          <w:rFonts w:ascii="Arial" w:hAnsi="Arial" w:cs="Arial"/>
          <w:sz w:val="22"/>
          <w:szCs w:val="22"/>
        </w:rPr>
        <w:t xml:space="preserve"> – All visitors to The Parish Centre are requested to complete the paper or QR code.</w:t>
      </w:r>
    </w:p>
    <w:p w14:paraId="69818927" w14:textId="31B2A3D2" w:rsidR="00E40559" w:rsidRPr="00D670D6" w:rsidRDefault="00E40559" w:rsidP="00E40559">
      <w:pPr>
        <w:jc w:val="both"/>
        <w:rPr>
          <w:rFonts w:ascii="Arial" w:hAnsi="Arial" w:cs="Arial"/>
          <w:sz w:val="22"/>
          <w:szCs w:val="22"/>
        </w:rPr>
      </w:pPr>
      <w:r w:rsidRPr="00D670D6">
        <w:rPr>
          <w:rFonts w:ascii="Arial" w:hAnsi="Arial" w:cs="Arial"/>
          <w:b/>
          <w:bCs/>
          <w:sz w:val="22"/>
          <w:szCs w:val="22"/>
        </w:rPr>
        <w:t>Social Distancing</w:t>
      </w:r>
      <w:r w:rsidRPr="00D670D6">
        <w:rPr>
          <w:rFonts w:ascii="Arial" w:hAnsi="Arial" w:cs="Arial"/>
          <w:sz w:val="22"/>
          <w:szCs w:val="22"/>
        </w:rPr>
        <w:t xml:space="preserve"> –</w:t>
      </w:r>
      <w:r w:rsidR="0008364C">
        <w:rPr>
          <w:rFonts w:ascii="Arial" w:hAnsi="Arial" w:cs="Arial"/>
          <w:sz w:val="22"/>
          <w:szCs w:val="22"/>
        </w:rPr>
        <w:t>Retain social distancing where possible</w:t>
      </w:r>
      <w:r w:rsidRPr="00D670D6">
        <w:rPr>
          <w:rFonts w:ascii="Arial" w:hAnsi="Arial" w:cs="Arial"/>
          <w:sz w:val="22"/>
          <w:szCs w:val="22"/>
        </w:rPr>
        <w:t xml:space="preserve">. </w:t>
      </w:r>
    </w:p>
    <w:p w14:paraId="20C76481" w14:textId="77777777" w:rsidR="00E40559" w:rsidRPr="00D670D6" w:rsidRDefault="00E40559" w:rsidP="00E40559">
      <w:pPr>
        <w:jc w:val="both"/>
        <w:rPr>
          <w:rFonts w:ascii="Arial" w:hAnsi="Arial" w:cs="Arial"/>
          <w:sz w:val="22"/>
          <w:szCs w:val="22"/>
        </w:rPr>
      </w:pPr>
      <w:r w:rsidRPr="00D670D6">
        <w:rPr>
          <w:rFonts w:ascii="Arial" w:hAnsi="Arial" w:cs="Arial"/>
          <w:b/>
          <w:bCs/>
          <w:sz w:val="22"/>
          <w:szCs w:val="22"/>
        </w:rPr>
        <w:t>Meeting papers</w:t>
      </w:r>
      <w:r w:rsidRPr="00D670D6">
        <w:rPr>
          <w:rFonts w:ascii="Arial" w:hAnsi="Arial" w:cs="Arial"/>
          <w:sz w:val="22"/>
          <w:szCs w:val="22"/>
        </w:rPr>
        <w:t xml:space="preserve"> – No meeting papers will be supplied at the meeting.  </w:t>
      </w:r>
    </w:p>
    <w:p w14:paraId="488436C8" w14:textId="4CFBAE60" w:rsidR="00E40559" w:rsidRPr="00D670D6" w:rsidRDefault="00E40559" w:rsidP="00E40559">
      <w:pPr>
        <w:jc w:val="both"/>
        <w:rPr>
          <w:rFonts w:ascii="Arial" w:hAnsi="Arial" w:cs="Arial"/>
          <w:sz w:val="22"/>
          <w:szCs w:val="22"/>
        </w:rPr>
      </w:pPr>
      <w:r w:rsidRPr="00D670D6">
        <w:rPr>
          <w:rFonts w:ascii="Arial" w:hAnsi="Arial" w:cs="Arial"/>
          <w:b/>
          <w:bCs/>
          <w:sz w:val="22"/>
          <w:szCs w:val="22"/>
        </w:rPr>
        <w:t>Ventilation</w:t>
      </w:r>
      <w:r w:rsidRPr="00D670D6">
        <w:rPr>
          <w:rFonts w:ascii="Arial" w:hAnsi="Arial" w:cs="Arial"/>
          <w:sz w:val="22"/>
          <w:szCs w:val="22"/>
        </w:rPr>
        <w:t xml:space="preserve"> – To aid ventilation in </w:t>
      </w:r>
      <w:r w:rsidR="000C022F">
        <w:rPr>
          <w:rFonts w:ascii="Arial" w:hAnsi="Arial" w:cs="Arial"/>
          <w:sz w:val="22"/>
          <w:szCs w:val="22"/>
        </w:rPr>
        <w:t>St Stephen Suite</w:t>
      </w:r>
      <w:r w:rsidRPr="00D670D6">
        <w:rPr>
          <w:rFonts w:ascii="Arial" w:hAnsi="Arial" w:cs="Arial"/>
          <w:sz w:val="22"/>
          <w:szCs w:val="22"/>
        </w:rPr>
        <w:t xml:space="preserve">, the </w:t>
      </w:r>
      <w:r w:rsidR="000C022F">
        <w:rPr>
          <w:rFonts w:ascii="Arial" w:hAnsi="Arial" w:cs="Arial"/>
          <w:sz w:val="22"/>
          <w:szCs w:val="22"/>
        </w:rPr>
        <w:t>windows/</w:t>
      </w:r>
      <w:r w:rsidRPr="00D670D6">
        <w:rPr>
          <w:rFonts w:ascii="Arial" w:hAnsi="Arial" w:cs="Arial"/>
          <w:sz w:val="22"/>
          <w:szCs w:val="22"/>
        </w:rPr>
        <w:t>doors will remain open</w:t>
      </w:r>
      <w:r w:rsidR="000C022F">
        <w:rPr>
          <w:rFonts w:ascii="Arial" w:hAnsi="Arial" w:cs="Arial"/>
          <w:sz w:val="22"/>
          <w:szCs w:val="22"/>
        </w:rPr>
        <w:t>.</w:t>
      </w:r>
    </w:p>
    <w:p w14:paraId="3A21C98F" w14:textId="77777777" w:rsidR="00E40559" w:rsidRPr="00A2347A" w:rsidRDefault="00E40559" w:rsidP="000A295B">
      <w:pPr>
        <w:pStyle w:val="Default"/>
        <w:spacing w:after="240"/>
        <w:rPr>
          <w:b/>
          <w:bCs/>
        </w:rPr>
      </w:pPr>
    </w:p>
    <w:sectPr w:rsidR="00E40559" w:rsidRPr="00A2347A" w:rsidSect="00612513">
      <w:headerReference w:type="first" r:id="rId11"/>
      <w:pgSz w:w="11906" w:h="16838" w:code="9"/>
      <w:pgMar w:top="1134" w:right="680" w:bottom="851" w:left="1134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87FEE" w14:textId="77777777" w:rsidR="00F25FDE" w:rsidRDefault="00F25FDE">
      <w:r>
        <w:separator/>
      </w:r>
    </w:p>
  </w:endnote>
  <w:endnote w:type="continuationSeparator" w:id="0">
    <w:p w14:paraId="11D195A6" w14:textId="77777777" w:rsidR="00F25FDE" w:rsidRDefault="00F25FDE">
      <w:r>
        <w:continuationSeparator/>
      </w:r>
    </w:p>
  </w:endnote>
  <w:endnote w:type="continuationNotice" w:id="1">
    <w:p w14:paraId="71CD1052" w14:textId="77777777" w:rsidR="00F25FDE" w:rsidRDefault="00F25F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ckwell">
    <w:altName w:val="Cambri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9FB40" w14:textId="77777777" w:rsidR="00F25FDE" w:rsidRDefault="00F25FDE">
      <w:r>
        <w:separator/>
      </w:r>
    </w:p>
  </w:footnote>
  <w:footnote w:type="continuationSeparator" w:id="0">
    <w:p w14:paraId="37C509BC" w14:textId="77777777" w:rsidR="00F25FDE" w:rsidRDefault="00F25FDE">
      <w:r>
        <w:continuationSeparator/>
      </w:r>
    </w:p>
  </w:footnote>
  <w:footnote w:type="continuationNotice" w:id="1">
    <w:p w14:paraId="079556A2" w14:textId="77777777" w:rsidR="00F25FDE" w:rsidRDefault="00F25F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725DC" w14:textId="77777777" w:rsidR="00D47932" w:rsidRDefault="0095796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F8DA7FF" wp14:editId="3872B33C">
              <wp:simplePos x="0" y="0"/>
              <wp:positionH relativeFrom="column">
                <wp:posOffset>2171700</wp:posOffset>
              </wp:positionH>
              <wp:positionV relativeFrom="paragraph">
                <wp:posOffset>2857500</wp:posOffset>
              </wp:positionV>
              <wp:extent cx="29210" cy="175260"/>
              <wp:effectExtent l="0" t="0" r="0" b="0"/>
              <wp:wrapNone/>
              <wp:docPr id="5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2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3C5D3E" w14:textId="77777777" w:rsidR="00D47932" w:rsidRDefault="00D47932" w:rsidP="00D47932">
                          <w:r>
                            <w:rPr>
                              <w:rFonts w:ascii="Rockwell" w:hAnsi="Rockwell" w:cs="Rockwell"/>
                              <w:color w:val="000000"/>
                              <w:sz w:val="18"/>
                              <w:szCs w:val="18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8DA7FF" id="Rectangle 23" o:spid="_x0000_s1026" style="position:absolute;margin-left:171pt;margin-top:225pt;width:2.3pt;height:13.8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" filled="f" stroked="f">
              <v:textbox style="mso-fit-shape-to-text:t" inset="0,0,0,0">
                <w:txbxContent>
                  <w:p w14:paraId="2C3C5D3E" w14:textId="77777777" w:rsidR="00D47932" w:rsidRDefault="00D47932" w:rsidP="00D47932">
                    <w:r>
                      <w:rPr>
                        <w:rFonts w:ascii="Rockwell" w:hAnsi="Rockwell" w:cs="Rockwell"/>
                        <w:color w:val="000000"/>
                        <w:sz w:val="18"/>
                        <w:szCs w:val="18"/>
                      </w:rPr>
                      <w:t xml:space="preserve">         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52D738" wp14:editId="3C1751B1">
              <wp:simplePos x="0" y="0"/>
              <wp:positionH relativeFrom="column">
                <wp:posOffset>0</wp:posOffset>
              </wp:positionH>
              <wp:positionV relativeFrom="paragraph">
                <wp:posOffset>-71755</wp:posOffset>
              </wp:positionV>
              <wp:extent cx="4572000" cy="538480"/>
              <wp:effectExtent l="0" t="4445" r="0" b="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538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77E6DF" w14:textId="77777777" w:rsidR="00D47932" w:rsidRDefault="00D47932" w:rsidP="00D47932">
                          <w:pPr>
                            <w:widowControl w:val="0"/>
                            <w:rPr>
                              <w:rFonts w:ascii="Rockwell" w:hAnsi="Rockwell"/>
                              <w:color w:val="008000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Rockwell" w:hAnsi="Rockwell"/>
                              <w:color w:val="008000"/>
                              <w:sz w:val="50"/>
                              <w:szCs w:val="50"/>
                            </w:rPr>
                            <w:t>ST STEPHEN PARISH COUNCIL</w:t>
                          </w:r>
                        </w:p>
                        <w:p w14:paraId="37E0DE64" w14:textId="77777777" w:rsidR="00D47932" w:rsidRDefault="00D47932" w:rsidP="00D47932">
                          <w:pPr>
                            <w:widowControl w:val="0"/>
                            <w:rPr>
                              <w:rFonts w:ascii="Rockwell" w:hAnsi="Rockwell"/>
                              <w:color w:val="008000"/>
                              <w:sz w:val="49"/>
                              <w:szCs w:val="49"/>
                            </w:rPr>
                          </w:pPr>
                          <w:r>
                            <w:rPr>
                              <w:rFonts w:ascii="Rockwell" w:hAnsi="Rockwell"/>
                              <w:color w:val="008000"/>
                            </w:rPr>
                            <w:t xml:space="preserve">Bricket Wood, Chiswell Green and </w:t>
                          </w:r>
                          <w:smartTag w:uri="urn:schemas-microsoft-com:office:smarttags" w:element="address">
                            <w:smartTag w:uri="urn:schemas-microsoft-com:office:smarttags" w:element="Street">
                              <w:r>
                                <w:rPr>
                                  <w:rFonts w:ascii="Rockwell" w:hAnsi="Rockwell"/>
                                  <w:color w:val="008000"/>
                                </w:rPr>
                                <w:t>Park Street</w:t>
                              </w:r>
                            </w:smartTag>
                          </w:smartTag>
                        </w:p>
                        <w:p w14:paraId="48C072F3" w14:textId="77777777" w:rsidR="00D47932" w:rsidRDefault="00D47932" w:rsidP="00D47932">
                          <w:pPr>
                            <w:widowControl w:val="0"/>
                            <w:rPr>
                              <w:rFonts w:ascii="Rockwell" w:hAnsi="Rockwell"/>
                              <w:color w:val="008000"/>
                              <w:sz w:val="49"/>
                              <w:szCs w:val="49"/>
                            </w:rPr>
                          </w:pPr>
                        </w:p>
                        <w:p w14:paraId="1A06BF34" w14:textId="77777777" w:rsidR="00D47932" w:rsidRDefault="00D47932" w:rsidP="00D47932">
                          <w:pPr>
                            <w:widowControl w:val="0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52D738" id="Rectangle 22" o:spid="_x0000_s1027" style="position:absolute;margin-left:0;margin-top:-5.65pt;width:5in;height:4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" filled="f" stroked="f">
              <v:textbox inset="0,0,0,0">
                <w:txbxContent>
                  <w:p w14:paraId="6977E6DF" w14:textId="77777777" w:rsidR="00D47932" w:rsidRDefault="00D47932" w:rsidP="00D47932">
                    <w:pPr>
                      <w:widowControl w:val="0"/>
                      <w:rPr>
                        <w:rFonts w:ascii="Rockwell" w:hAnsi="Rockwell"/>
                        <w:color w:val="008000"/>
                        <w:sz w:val="50"/>
                        <w:szCs w:val="50"/>
                      </w:rPr>
                    </w:pPr>
                    <w:r>
                      <w:rPr>
                        <w:rFonts w:ascii="Rockwell" w:hAnsi="Rockwell"/>
                        <w:color w:val="008000"/>
                        <w:sz w:val="50"/>
                        <w:szCs w:val="50"/>
                      </w:rPr>
                      <w:t>ST STEPHEN PARISH COUNCIL</w:t>
                    </w:r>
                  </w:p>
                  <w:p w14:paraId="37E0DE64" w14:textId="77777777" w:rsidR="00D47932" w:rsidRDefault="00D47932" w:rsidP="00D47932">
                    <w:pPr>
                      <w:widowControl w:val="0"/>
                      <w:rPr>
                        <w:rFonts w:ascii="Rockwell" w:hAnsi="Rockwell"/>
                        <w:color w:val="008000"/>
                        <w:sz w:val="49"/>
                        <w:szCs w:val="49"/>
                      </w:rPr>
                    </w:pPr>
                    <w:r>
                      <w:rPr>
                        <w:rFonts w:ascii="Rockwell" w:hAnsi="Rockwell"/>
                        <w:color w:val="008000"/>
                      </w:rPr>
                      <w:t xml:space="preserve">Bricket Wood, Chiswell Green and </w:t>
                    </w:r>
                    <w:smartTag w:uri="urn:schemas-microsoft-com:office:smarttags" w:element="address">
                      <w:smartTag w:uri="urn:schemas-microsoft-com:office:smarttags" w:element="Street">
                        <w:r>
                          <w:rPr>
                            <w:rFonts w:ascii="Rockwell" w:hAnsi="Rockwell"/>
                            <w:color w:val="008000"/>
                          </w:rPr>
                          <w:t>Park Street</w:t>
                        </w:r>
                      </w:smartTag>
                    </w:smartTag>
                  </w:p>
                  <w:p w14:paraId="48C072F3" w14:textId="77777777" w:rsidR="00D47932" w:rsidRDefault="00D47932" w:rsidP="00D47932">
                    <w:pPr>
                      <w:widowControl w:val="0"/>
                      <w:rPr>
                        <w:rFonts w:ascii="Rockwell" w:hAnsi="Rockwell"/>
                        <w:color w:val="008000"/>
                        <w:sz w:val="49"/>
                        <w:szCs w:val="49"/>
                      </w:rPr>
                    </w:pPr>
                  </w:p>
                  <w:p w14:paraId="1A06BF34" w14:textId="77777777" w:rsidR="00D47932" w:rsidRDefault="00D47932" w:rsidP="00D47932">
                    <w:pPr>
                      <w:widowControl w:val="0"/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n-GB"/>
      </w:rPr>
      <mc:AlternateContent>
        <mc:Choice Requires="wpc">
          <w:drawing>
            <wp:inline distT="0" distB="0" distL="0" distR="0" wp14:anchorId="65A5BEAD" wp14:editId="54A7ABB9">
              <wp:extent cx="6094730" cy="1521899"/>
              <wp:effectExtent l="0" t="0" r="1270" b="2540"/>
              <wp:docPr id="14" name="Canvas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Rectangle 19"/>
                      <wps:cNvSpPr>
                        <a:spLocks noChangeArrowheads="1"/>
                      </wps:cNvSpPr>
                      <wps:spPr bwMode="auto">
                        <a:xfrm>
                          <a:off x="685800" y="1143000"/>
                          <a:ext cx="39490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Rectangle 20"/>
                      <wps:cNvSpPr>
                        <a:spLocks noChangeArrowheads="1"/>
                      </wps:cNvSpPr>
                      <wps:spPr bwMode="auto">
                        <a:xfrm>
                          <a:off x="0" y="571500"/>
                          <a:ext cx="48634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7806A" w14:textId="77777777" w:rsidR="00D47932" w:rsidRPr="00727666" w:rsidRDefault="00D47932" w:rsidP="00D47932">
                            <w:pPr>
                              <w:widowControl w:val="0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72766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THE PARISH CENTRE   STATION ROAD   BRICKET WOOD  </w:t>
                            </w:r>
                          </w:p>
                          <w:p w14:paraId="19D65753" w14:textId="77777777" w:rsidR="00D47932" w:rsidRPr="00727666" w:rsidRDefault="00D47932" w:rsidP="00D47932">
                            <w:pPr>
                              <w:widowControl w:val="0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r w:rsidRPr="00727666">
                                <w:rPr>
                                  <w:rFonts w:ascii="Rockwell" w:hAnsi="Rockwell"/>
                                  <w:sz w:val="20"/>
                                  <w:szCs w:val="20"/>
                                </w:rPr>
                                <w:t>ST ALBANS</w:t>
                              </w:r>
                            </w:smartTag>
                            <w:r w:rsidRPr="0072766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HERTS   AL2 3PJ</w:t>
                            </w:r>
                          </w:p>
                          <w:p w14:paraId="4EE0C585" w14:textId="6E067318" w:rsidR="00D47932" w:rsidRPr="00727666" w:rsidRDefault="00D47932" w:rsidP="00D47932">
                            <w:pPr>
                              <w:widowControl w:val="0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72766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Tel: 01923 681443  </w:t>
                            </w:r>
                          </w:p>
                          <w:p w14:paraId="20066C44" w14:textId="77777777" w:rsidR="00D47932" w:rsidRDefault="00D47932" w:rsidP="00D47932">
                            <w:pPr>
                              <w:widowControl w:val="0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72766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Email: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" w:history="1">
                              <w:r w:rsidRPr="00B236CA">
                                <w:rPr>
                                  <w:rStyle w:val="Hyperlink"/>
                                  <w:rFonts w:ascii="Rockwell" w:hAnsi="Rockwell"/>
                                  <w:sz w:val="20"/>
                                  <w:szCs w:val="20"/>
                                </w:rPr>
                                <w:t>clerk@ststephenparishcouncil.gov.uk</w:t>
                              </w:r>
                            </w:hyperlink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174243A" w14:textId="15796E4C" w:rsidR="00D47932" w:rsidRPr="00AF272A" w:rsidRDefault="00D47932" w:rsidP="00D47932">
                            <w:pPr>
                              <w:widowControl w:val="0"/>
                            </w:pPr>
                            <w:r w:rsidRPr="0072766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Web:</w:t>
                            </w:r>
                            <w:r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hyperlink r:id="rId2" w:history="1">
                              <w:r w:rsidR="00664550" w:rsidRPr="000C74D1">
                                <w:rPr>
                                  <w:rStyle w:val="Hyperlink"/>
                                  <w:rFonts w:ascii="Rockwell" w:hAnsi="Rockwell"/>
                                </w:rPr>
                                <w:t>www.</w:t>
                              </w:r>
                              <w:r w:rsidR="00664550" w:rsidRPr="000C74D1">
                                <w:rPr>
                                  <w:rStyle w:val="Hyperlink"/>
                                  <w:rFonts w:ascii="Rockwell" w:hAnsi="Rockwell"/>
                                  <w:sz w:val="20"/>
                                  <w:szCs w:val="20"/>
                                </w:rPr>
                                <w:t>ststephen-pc.gov.uk</w:t>
                              </w:r>
                            </w:hyperlink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1" descr="Parish_Logo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2000" y="0"/>
                          <a:ext cx="1522730" cy="1371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65A5BEAD" id="Canvas 14" o:spid="_x0000_s1028" editas="canvas" style="width:479.9pt;height:119.85pt;mso-position-horizontal-relative:char;mso-position-vertical-relative:line" coordsize="60947,15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Q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kZvcm1hdHRpbmdQcmludGVy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Ib3Jpem9udGFsUmVzPC9rZXk+CgkJCQk8cmVhbD43MjwvcmVhbD4KCQkJCTxrZXk+Y29tLmFw&#10;cGxlLnByaW50LnRpY2tldC5jbGllbnQ8L2tleT4KCQkJCTxzdHJpbmc+Y29tLmFwcGxlLnByaW50&#10;aW5nbWFuYWdlcjwvc3RyaW5nPgoJCQkJPGtleT5jb20uYXBwbGUucHJpbnQudGlja2V0Lm1vZERh&#10;dGU8L2tleT4KCQkJCTxkYXRlPjIwMDQtMDEtMjVUMTM6MjI6MDJaPC9kYXRl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SZXM8L2tleT4KCQkJCTxyZWFsPjcyPC9yZWFsPgoJCQkJPGtleT5jb20u&#10;YXBwbGUucHJpbnQudGlja2V0LmNsaWVudDwva2V5PgoJCQkJPHN0cmluZz5jb20uYXBwbGUucHJp&#10;bnRpbmdtYW5hZ2VyPC9zdHJpbmc+CgkJCQk8a2V5PmNvbS5hcHBsZS5wcmludC50aWNrZXQubW9k&#10;RGF0ZTwva2V5PgoJCQkJPGRhdGU+MjAwNC0wMS0yNVQxMzoyMjowMlo8L2RhdGU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DVVBTX0NQT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mNsaWVudDwva2V5PgoJCQkJCTxzdHJpbmc+Q1VQU19DUEw8L3N0cmluZz4KCQkJCQk8&#10;a2V5PmNvbS5hcHBsZS5wcmludC50aWNrZXQubW9kRGF0ZTwva2V5PgoJCQkJCTxkYXRlPjIwMDQt&#10;MDEtMjVUMTM6MjE6NTN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DMgI7&#10;//T/9AM+AkcDZwV7A+AAAgAAAEgASAAAAAAC2AIoAAEAAABkAAAAAQADAwMAAAABf/8AAQABAAAA&#10;AAAAAAAAAAAAaAgAGQGQAAAAAAAgAAAAAAAAAAAAAAAAAAAAAAAAAAAAAAAAAAA4QklNA+0AAAAA&#10;ABACWAAAAAEAAgJY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XTAAAAAFJnaHRsb25nAAAGd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S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U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X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t9blKL&#10;H1OJpKp5lnzdfLjccsVHWVMclXDjKjMSLUz00bpTp4KWZhLUMkZcLEGMskaO4e/e/e/e/e/e/e/e&#10;/e/e/e/e/e/e/e/e/e/e/e/e/e/e/e/e/e/e/e/e/e/e/e/e/e/e/e/e/e/e/e/e/e/e/e/e/e/e&#10;/e/e/e/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X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d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60947;height:15214;visibility:visible;mso-wrap-style:square">
                <v:fill o:detectmouseclick="t"/>
                <v:path o:connecttype="none"/>
              </v:shape>
              <v:rect id="Rectangle 19" o:spid="_x0000_s1030" style="position:absolute;left:6858;top:11430;width:3949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<v:rect id="Rectangle 20" o:spid="_x0000_s1031" style="position:absolute;top:5715;width:4863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<v:textbox inset="0,0,0,0">
                  <w:txbxContent>
                    <w:p w14:paraId="6B07806A" w14:textId="77777777" w:rsidR="00D47932" w:rsidRPr="00727666" w:rsidRDefault="00D47932" w:rsidP="00D47932">
                      <w:pPr>
                        <w:widowControl w:val="0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72766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THE PARISH CENTRE   STATION ROAD   BRICKET WOOD  </w:t>
                      </w:r>
                    </w:p>
                    <w:p w14:paraId="19D65753" w14:textId="77777777" w:rsidR="00D47932" w:rsidRPr="00727666" w:rsidRDefault="00D47932" w:rsidP="00D47932">
                      <w:pPr>
                        <w:widowControl w:val="0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r w:rsidRPr="00727666">
                          <w:rPr>
                            <w:rFonts w:ascii="Rockwell" w:hAnsi="Rockwell"/>
                            <w:sz w:val="20"/>
                            <w:szCs w:val="20"/>
                          </w:rPr>
                          <w:t>ST ALBANS</w:t>
                        </w:r>
                      </w:smartTag>
                      <w:r w:rsidRPr="0072766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HERTS   AL2 3PJ</w:t>
                      </w:r>
                    </w:p>
                    <w:p w14:paraId="4EE0C585" w14:textId="6E067318" w:rsidR="00D47932" w:rsidRPr="00727666" w:rsidRDefault="00D47932" w:rsidP="00D47932">
                      <w:pPr>
                        <w:widowControl w:val="0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72766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Tel: 01923 681443  </w:t>
                      </w:r>
                    </w:p>
                    <w:p w14:paraId="20066C44" w14:textId="77777777" w:rsidR="00D47932" w:rsidRDefault="00D47932" w:rsidP="00D47932">
                      <w:pPr>
                        <w:widowControl w:val="0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727666">
                        <w:rPr>
                          <w:rFonts w:ascii="Rockwell" w:hAnsi="Rockwell"/>
                          <w:sz w:val="20"/>
                          <w:szCs w:val="20"/>
                        </w:rPr>
                        <w:t>Email: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hyperlink r:id="rId4" w:history="1">
                        <w:r w:rsidRPr="00B236CA">
                          <w:rPr>
                            <w:rStyle w:val="Hyperlink"/>
                            <w:rFonts w:ascii="Rockwell" w:hAnsi="Rockwell"/>
                            <w:sz w:val="20"/>
                            <w:szCs w:val="20"/>
                          </w:rPr>
                          <w:t>clerk@ststephenparishcouncil.gov.uk</w:t>
                        </w:r>
                      </w:hyperlink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174243A" w14:textId="15796E4C" w:rsidR="00D47932" w:rsidRPr="00AF272A" w:rsidRDefault="00D47932" w:rsidP="00D47932">
                      <w:pPr>
                        <w:widowControl w:val="0"/>
                      </w:pPr>
                      <w:r w:rsidRPr="00727666">
                        <w:rPr>
                          <w:rFonts w:ascii="Rockwell" w:hAnsi="Rockwell"/>
                          <w:sz w:val="20"/>
                          <w:szCs w:val="20"/>
                        </w:rPr>
                        <w:t>Web:</w:t>
                      </w:r>
                      <w:r>
                        <w:rPr>
                          <w:rFonts w:ascii="Rockwell" w:hAnsi="Rockwell"/>
                        </w:rPr>
                        <w:t xml:space="preserve"> </w:t>
                      </w:r>
                      <w:hyperlink r:id="rId5" w:history="1">
                        <w:r w:rsidR="00664550" w:rsidRPr="000C74D1">
                          <w:rPr>
                            <w:rStyle w:val="Hyperlink"/>
                            <w:rFonts w:ascii="Rockwell" w:hAnsi="Rockwell"/>
                          </w:rPr>
                          <w:t>www.</w:t>
                        </w:r>
                        <w:r w:rsidR="00664550" w:rsidRPr="000C74D1">
                          <w:rPr>
                            <w:rStyle w:val="Hyperlink"/>
                            <w:rFonts w:ascii="Rockwell" w:hAnsi="Rockwell"/>
                            <w:sz w:val="20"/>
                            <w:szCs w:val="20"/>
                          </w:rPr>
                          <w:t>ststephen-pc.gov.uk</w:t>
                        </w:r>
                      </w:hyperlink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21" o:spid="_x0000_s1032" type="#_x0000_t75" alt="Parish_Logo_small" style="position:absolute;left:45720;width:1522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">
                <v:imagedata r:id="rId6" o:title="Parish_Logo_small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C89"/>
    <w:multiLevelType w:val="hybridMultilevel"/>
    <w:tmpl w:val="1C5669F4"/>
    <w:lvl w:ilvl="0" w:tplc="0CC8B8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30D3"/>
    <w:multiLevelType w:val="hybridMultilevel"/>
    <w:tmpl w:val="7CD80416"/>
    <w:lvl w:ilvl="0" w:tplc="D81AD978">
      <w:start w:val="1"/>
      <w:numFmt w:val="lowerRoman"/>
      <w:lvlText w:val="%1."/>
      <w:lvlJc w:val="left"/>
      <w:pPr>
        <w:ind w:left="179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0" w:hanging="360"/>
      </w:pPr>
    </w:lvl>
    <w:lvl w:ilvl="2" w:tplc="0809001B" w:tentative="1">
      <w:start w:val="1"/>
      <w:numFmt w:val="lowerRoman"/>
      <w:lvlText w:val="%3."/>
      <w:lvlJc w:val="right"/>
      <w:pPr>
        <w:ind w:left="2870" w:hanging="180"/>
      </w:pPr>
    </w:lvl>
    <w:lvl w:ilvl="3" w:tplc="0809000F" w:tentative="1">
      <w:start w:val="1"/>
      <w:numFmt w:val="decimal"/>
      <w:lvlText w:val="%4."/>
      <w:lvlJc w:val="left"/>
      <w:pPr>
        <w:ind w:left="3590" w:hanging="360"/>
      </w:pPr>
    </w:lvl>
    <w:lvl w:ilvl="4" w:tplc="08090019" w:tentative="1">
      <w:start w:val="1"/>
      <w:numFmt w:val="lowerLetter"/>
      <w:lvlText w:val="%5."/>
      <w:lvlJc w:val="left"/>
      <w:pPr>
        <w:ind w:left="4310" w:hanging="360"/>
      </w:pPr>
    </w:lvl>
    <w:lvl w:ilvl="5" w:tplc="0809001B" w:tentative="1">
      <w:start w:val="1"/>
      <w:numFmt w:val="lowerRoman"/>
      <w:lvlText w:val="%6."/>
      <w:lvlJc w:val="right"/>
      <w:pPr>
        <w:ind w:left="5030" w:hanging="180"/>
      </w:pPr>
    </w:lvl>
    <w:lvl w:ilvl="6" w:tplc="0809000F" w:tentative="1">
      <w:start w:val="1"/>
      <w:numFmt w:val="decimal"/>
      <w:lvlText w:val="%7."/>
      <w:lvlJc w:val="left"/>
      <w:pPr>
        <w:ind w:left="5750" w:hanging="360"/>
      </w:pPr>
    </w:lvl>
    <w:lvl w:ilvl="7" w:tplc="08090019" w:tentative="1">
      <w:start w:val="1"/>
      <w:numFmt w:val="lowerLetter"/>
      <w:lvlText w:val="%8."/>
      <w:lvlJc w:val="left"/>
      <w:pPr>
        <w:ind w:left="6470" w:hanging="360"/>
      </w:pPr>
    </w:lvl>
    <w:lvl w:ilvl="8" w:tplc="08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 w15:restartNumberingAfterBreak="0">
    <w:nsid w:val="05220A24"/>
    <w:multiLevelType w:val="hybridMultilevel"/>
    <w:tmpl w:val="D044802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F11872"/>
    <w:multiLevelType w:val="hybridMultilevel"/>
    <w:tmpl w:val="EA2637A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04714"/>
    <w:multiLevelType w:val="hybridMultilevel"/>
    <w:tmpl w:val="E284A540"/>
    <w:lvl w:ilvl="0" w:tplc="76086FDA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EF613B6"/>
    <w:multiLevelType w:val="hybridMultilevel"/>
    <w:tmpl w:val="B29A4040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4E0BF6"/>
    <w:multiLevelType w:val="hybridMultilevel"/>
    <w:tmpl w:val="9DC8ADEE"/>
    <w:lvl w:ilvl="0" w:tplc="1F7AFB9E">
      <w:start w:val="1"/>
      <w:numFmt w:val="lowerRoman"/>
      <w:lvlText w:val="%1."/>
      <w:lvlJc w:val="left"/>
      <w:pPr>
        <w:ind w:left="17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11D24C8C"/>
    <w:multiLevelType w:val="hybridMultilevel"/>
    <w:tmpl w:val="99CA6024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1A01A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97286E"/>
    <w:multiLevelType w:val="hybridMultilevel"/>
    <w:tmpl w:val="55E6D4D2"/>
    <w:lvl w:ilvl="0" w:tplc="0C4E81E2">
      <w:start w:val="1"/>
      <w:numFmt w:val="lowerRoman"/>
      <w:lvlText w:val="%1."/>
      <w:lvlJc w:val="left"/>
      <w:pPr>
        <w:ind w:left="251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70" w:hanging="360"/>
      </w:pPr>
    </w:lvl>
    <w:lvl w:ilvl="2" w:tplc="0809001B" w:tentative="1">
      <w:start w:val="1"/>
      <w:numFmt w:val="lowerRoman"/>
      <w:lvlText w:val="%3."/>
      <w:lvlJc w:val="right"/>
      <w:pPr>
        <w:ind w:left="3590" w:hanging="180"/>
      </w:pPr>
    </w:lvl>
    <w:lvl w:ilvl="3" w:tplc="0809000F" w:tentative="1">
      <w:start w:val="1"/>
      <w:numFmt w:val="decimal"/>
      <w:lvlText w:val="%4."/>
      <w:lvlJc w:val="left"/>
      <w:pPr>
        <w:ind w:left="4310" w:hanging="360"/>
      </w:pPr>
    </w:lvl>
    <w:lvl w:ilvl="4" w:tplc="08090019" w:tentative="1">
      <w:start w:val="1"/>
      <w:numFmt w:val="lowerLetter"/>
      <w:lvlText w:val="%5."/>
      <w:lvlJc w:val="left"/>
      <w:pPr>
        <w:ind w:left="5030" w:hanging="360"/>
      </w:pPr>
    </w:lvl>
    <w:lvl w:ilvl="5" w:tplc="0809001B" w:tentative="1">
      <w:start w:val="1"/>
      <w:numFmt w:val="lowerRoman"/>
      <w:lvlText w:val="%6."/>
      <w:lvlJc w:val="right"/>
      <w:pPr>
        <w:ind w:left="5750" w:hanging="180"/>
      </w:pPr>
    </w:lvl>
    <w:lvl w:ilvl="6" w:tplc="0809000F" w:tentative="1">
      <w:start w:val="1"/>
      <w:numFmt w:val="decimal"/>
      <w:lvlText w:val="%7."/>
      <w:lvlJc w:val="left"/>
      <w:pPr>
        <w:ind w:left="6470" w:hanging="360"/>
      </w:pPr>
    </w:lvl>
    <w:lvl w:ilvl="7" w:tplc="08090019" w:tentative="1">
      <w:start w:val="1"/>
      <w:numFmt w:val="lowerLetter"/>
      <w:lvlText w:val="%8."/>
      <w:lvlJc w:val="left"/>
      <w:pPr>
        <w:ind w:left="7190" w:hanging="360"/>
      </w:pPr>
    </w:lvl>
    <w:lvl w:ilvl="8" w:tplc="0809001B" w:tentative="1">
      <w:start w:val="1"/>
      <w:numFmt w:val="lowerRoman"/>
      <w:lvlText w:val="%9."/>
      <w:lvlJc w:val="right"/>
      <w:pPr>
        <w:ind w:left="7910" w:hanging="180"/>
      </w:pPr>
    </w:lvl>
  </w:abstractNum>
  <w:abstractNum w:abstractNumId="10" w15:restartNumberingAfterBreak="0">
    <w:nsid w:val="1C785D4F"/>
    <w:multiLevelType w:val="hybridMultilevel"/>
    <w:tmpl w:val="C2FCBE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00CB1"/>
    <w:multiLevelType w:val="multilevel"/>
    <w:tmpl w:val="2F703E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0311DFE"/>
    <w:multiLevelType w:val="hybridMultilevel"/>
    <w:tmpl w:val="0512057E"/>
    <w:lvl w:ilvl="0" w:tplc="76086FD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C1023D"/>
    <w:multiLevelType w:val="hybridMultilevel"/>
    <w:tmpl w:val="60C8622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DD62FFE">
      <w:start w:val="1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E269E"/>
    <w:multiLevelType w:val="hybridMultilevel"/>
    <w:tmpl w:val="62E6895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82713C"/>
    <w:multiLevelType w:val="hybridMultilevel"/>
    <w:tmpl w:val="56161E32"/>
    <w:lvl w:ilvl="0" w:tplc="08090017">
      <w:start w:val="1"/>
      <w:numFmt w:val="lowerLetter"/>
      <w:lvlText w:val="%1)"/>
      <w:lvlJc w:val="left"/>
      <w:pPr>
        <w:ind w:left="1353" w:hanging="360"/>
      </w:p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2E011F1B"/>
    <w:multiLevelType w:val="hybridMultilevel"/>
    <w:tmpl w:val="329AB37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FF37A9"/>
    <w:multiLevelType w:val="hybridMultilevel"/>
    <w:tmpl w:val="FA5053F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F13FED"/>
    <w:multiLevelType w:val="hybridMultilevel"/>
    <w:tmpl w:val="43C2B41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D2BCE"/>
    <w:multiLevelType w:val="hybridMultilevel"/>
    <w:tmpl w:val="08E6B10E"/>
    <w:lvl w:ilvl="0" w:tplc="502036B0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E2FBF"/>
    <w:multiLevelType w:val="hybridMultilevel"/>
    <w:tmpl w:val="F038371E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EA1DAD"/>
    <w:multiLevelType w:val="hybridMultilevel"/>
    <w:tmpl w:val="81E6EE0A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4C5FED"/>
    <w:multiLevelType w:val="hybridMultilevel"/>
    <w:tmpl w:val="908A7D6E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3F3F0D21"/>
    <w:multiLevelType w:val="hybridMultilevel"/>
    <w:tmpl w:val="CB3E8B8A"/>
    <w:lvl w:ilvl="0" w:tplc="683C5A76">
      <w:start w:val="1"/>
      <w:numFmt w:val="lowerRoman"/>
      <w:lvlText w:val="%1."/>
      <w:lvlJc w:val="left"/>
      <w:pPr>
        <w:ind w:left="213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40C57B7E"/>
    <w:multiLevelType w:val="hybridMultilevel"/>
    <w:tmpl w:val="D758D188"/>
    <w:lvl w:ilvl="0" w:tplc="650A867C">
      <w:start w:val="1"/>
      <w:numFmt w:val="lowerRoman"/>
      <w:lvlText w:val="%1."/>
      <w:lvlJc w:val="left"/>
      <w:pPr>
        <w:ind w:left="179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0" w:hanging="360"/>
      </w:pPr>
    </w:lvl>
    <w:lvl w:ilvl="2" w:tplc="0809001B" w:tentative="1">
      <w:start w:val="1"/>
      <w:numFmt w:val="lowerRoman"/>
      <w:lvlText w:val="%3."/>
      <w:lvlJc w:val="right"/>
      <w:pPr>
        <w:ind w:left="2870" w:hanging="180"/>
      </w:pPr>
    </w:lvl>
    <w:lvl w:ilvl="3" w:tplc="0809000F" w:tentative="1">
      <w:start w:val="1"/>
      <w:numFmt w:val="decimal"/>
      <w:lvlText w:val="%4."/>
      <w:lvlJc w:val="left"/>
      <w:pPr>
        <w:ind w:left="3590" w:hanging="360"/>
      </w:pPr>
    </w:lvl>
    <w:lvl w:ilvl="4" w:tplc="08090019" w:tentative="1">
      <w:start w:val="1"/>
      <w:numFmt w:val="lowerLetter"/>
      <w:lvlText w:val="%5."/>
      <w:lvlJc w:val="left"/>
      <w:pPr>
        <w:ind w:left="4310" w:hanging="360"/>
      </w:pPr>
    </w:lvl>
    <w:lvl w:ilvl="5" w:tplc="0809001B" w:tentative="1">
      <w:start w:val="1"/>
      <w:numFmt w:val="lowerRoman"/>
      <w:lvlText w:val="%6."/>
      <w:lvlJc w:val="right"/>
      <w:pPr>
        <w:ind w:left="5030" w:hanging="180"/>
      </w:pPr>
    </w:lvl>
    <w:lvl w:ilvl="6" w:tplc="0809000F" w:tentative="1">
      <w:start w:val="1"/>
      <w:numFmt w:val="decimal"/>
      <w:lvlText w:val="%7."/>
      <w:lvlJc w:val="left"/>
      <w:pPr>
        <w:ind w:left="5750" w:hanging="360"/>
      </w:pPr>
    </w:lvl>
    <w:lvl w:ilvl="7" w:tplc="08090019" w:tentative="1">
      <w:start w:val="1"/>
      <w:numFmt w:val="lowerLetter"/>
      <w:lvlText w:val="%8."/>
      <w:lvlJc w:val="left"/>
      <w:pPr>
        <w:ind w:left="6470" w:hanging="360"/>
      </w:pPr>
    </w:lvl>
    <w:lvl w:ilvl="8" w:tplc="08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5" w15:restartNumberingAfterBreak="0">
    <w:nsid w:val="44746446"/>
    <w:multiLevelType w:val="hybridMultilevel"/>
    <w:tmpl w:val="94B80628"/>
    <w:lvl w:ilvl="0" w:tplc="E6BA2E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AD8087F"/>
    <w:multiLevelType w:val="hybridMultilevel"/>
    <w:tmpl w:val="4030F9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745282"/>
    <w:multiLevelType w:val="singleLevel"/>
    <w:tmpl w:val="365023FE"/>
    <w:lvl w:ilvl="0">
      <w:start w:val="1"/>
      <w:numFmt w:val="decimal"/>
      <w:lvlText w:val="%1."/>
      <w:legacy w:legacy="1" w:legacySpace="0" w:legacyIndent="565"/>
      <w:lvlJc w:val="left"/>
      <w:rPr>
        <w:rFonts w:ascii="Times New Roman" w:hAnsi="Times New Roman" w:hint="default"/>
      </w:rPr>
    </w:lvl>
  </w:abstractNum>
  <w:abstractNum w:abstractNumId="28" w15:restartNumberingAfterBreak="0">
    <w:nsid w:val="59AB31CB"/>
    <w:multiLevelType w:val="hybridMultilevel"/>
    <w:tmpl w:val="44028D70"/>
    <w:lvl w:ilvl="0" w:tplc="3D7411B8">
      <w:start w:val="1"/>
      <w:numFmt w:val="lowerRoman"/>
      <w:lvlText w:val="%1."/>
      <w:lvlJc w:val="left"/>
      <w:pPr>
        <w:ind w:left="213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59C81FB6"/>
    <w:multiLevelType w:val="hybridMultilevel"/>
    <w:tmpl w:val="8A045C9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05559"/>
    <w:multiLevelType w:val="hybridMultilevel"/>
    <w:tmpl w:val="21424752"/>
    <w:lvl w:ilvl="0" w:tplc="539E447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63237893"/>
    <w:multiLevelType w:val="hybridMultilevel"/>
    <w:tmpl w:val="C9AED1A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25A36"/>
    <w:multiLevelType w:val="hybridMultilevel"/>
    <w:tmpl w:val="3736659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26342F"/>
    <w:multiLevelType w:val="hybridMultilevel"/>
    <w:tmpl w:val="CCA200B4"/>
    <w:lvl w:ilvl="0" w:tplc="2ED8721A">
      <w:start w:val="1"/>
      <w:numFmt w:val="lowerRoman"/>
      <w:lvlText w:val="%1."/>
      <w:lvlJc w:val="left"/>
      <w:pPr>
        <w:ind w:left="213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6E657854"/>
    <w:multiLevelType w:val="hybridMultilevel"/>
    <w:tmpl w:val="418E4DA0"/>
    <w:lvl w:ilvl="0" w:tplc="B69E54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CA39BC"/>
    <w:multiLevelType w:val="hybridMultilevel"/>
    <w:tmpl w:val="3A844486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475916"/>
    <w:multiLevelType w:val="hybridMultilevel"/>
    <w:tmpl w:val="A55EB9D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DD643C"/>
    <w:multiLevelType w:val="hybridMultilevel"/>
    <w:tmpl w:val="561A9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0236EE"/>
    <w:multiLevelType w:val="hybridMultilevel"/>
    <w:tmpl w:val="F47E1292"/>
    <w:lvl w:ilvl="0" w:tplc="08090019">
      <w:start w:val="1"/>
      <w:numFmt w:val="lowerLetter"/>
      <w:lvlText w:val="%1."/>
      <w:lvlJc w:val="left"/>
      <w:pPr>
        <w:ind w:left="1353" w:hanging="360"/>
      </w:p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 w15:restartNumberingAfterBreak="0">
    <w:nsid w:val="7D5C00F1"/>
    <w:multiLevelType w:val="hybridMultilevel"/>
    <w:tmpl w:val="89085C52"/>
    <w:lvl w:ilvl="0" w:tplc="040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7"/>
  </w:num>
  <w:num w:numId="2">
    <w:abstractNumId w:val="19"/>
  </w:num>
  <w:num w:numId="3">
    <w:abstractNumId w:val="12"/>
  </w:num>
  <w:num w:numId="4">
    <w:abstractNumId w:val="4"/>
  </w:num>
  <w:num w:numId="5">
    <w:abstractNumId w:val="39"/>
  </w:num>
  <w:num w:numId="6">
    <w:abstractNumId w:val="0"/>
  </w:num>
  <w:num w:numId="7">
    <w:abstractNumId w:val="32"/>
  </w:num>
  <w:num w:numId="8">
    <w:abstractNumId w:val="2"/>
  </w:num>
  <w:num w:numId="9">
    <w:abstractNumId w:val="31"/>
  </w:num>
  <w:num w:numId="10">
    <w:abstractNumId w:val="29"/>
  </w:num>
  <w:num w:numId="11">
    <w:abstractNumId w:val="18"/>
  </w:num>
  <w:num w:numId="12">
    <w:abstractNumId w:val="14"/>
  </w:num>
  <w:num w:numId="13">
    <w:abstractNumId w:val="3"/>
  </w:num>
  <w:num w:numId="14">
    <w:abstractNumId w:val="35"/>
  </w:num>
  <w:num w:numId="15">
    <w:abstractNumId w:val="13"/>
  </w:num>
  <w:num w:numId="16">
    <w:abstractNumId w:val="25"/>
  </w:num>
  <w:num w:numId="17">
    <w:abstractNumId w:val="26"/>
  </w:num>
  <w:num w:numId="18">
    <w:abstractNumId w:val="5"/>
  </w:num>
  <w:num w:numId="19">
    <w:abstractNumId w:val="21"/>
  </w:num>
  <w:num w:numId="20">
    <w:abstractNumId w:val="20"/>
  </w:num>
  <w:num w:numId="21">
    <w:abstractNumId w:val="16"/>
  </w:num>
  <w:num w:numId="22">
    <w:abstractNumId w:val="36"/>
  </w:num>
  <w:num w:numId="23">
    <w:abstractNumId w:val="11"/>
  </w:num>
  <w:num w:numId="24">
    <w:abstractNumId w:val="37"/>
  </w:num>
  <w:num w:numId="25">
    <w:abstractNumId w:val="8"/>
  </w:num>
  <w:num w:numId="26">
    <w:abstractNumId w:val="17"/>
  </w:num>
  <w:num w:numId="27">
    <w:abstractNumId w:val="22"/>
  </w:num>
  <w:num w:numId="28">
    <w:abstractNumId w:val="10"/>
  </w:num>
  <w:num w:numId="29">
    <w:abstractNumId w:val="38"/>
  </w:num>
  <w:num w:numId="30">
    <w:abstractNumId w:val="6"/>
  </w:num>
  <w:num w:numId="31">
    <w:abstractNumId w:val="15"/>
  </w:num>
  <w:num w:numId="32">
    <w:abstractNumId w:val="7"/>
  </w:num>
  <w:num w:numId="33">
    <w:abstractNumId w:val="23"/>
  </w:num>
  <w:num w:numId="34">
    <w:abstractNumId w:val="33"/>
  </w:num>
  <w:num w:numId="35">
    <w:abstractNumId w:val="28"/>
  </w:num>
  <w:num w:numId="36">
    <w:abstractNumId w:val="34"/>
  </w:num>
  <w:num w:numId="37">
    <w:abstractNumId w:val="24"/>
  </w:num>
  <w:num w:numId="38">
    <w:abstractNumId w:val="1"/>
  </w:num>
  <w:num w:numId="39">
    <w:abstractNumId w:val="9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932"/>
    <w:rsid w:val="00000A4E"/>
    <w:rsid w:val="00001451"/>
    <w:rsid w:val="00010DC5"/>
    <w:rsid w:val="00016399"/>
    <w:rsid w:val="00017631"/>
    <w:rsid w:val="00024ACD"/>
    <w:rsid w:val="00034B2B"/>
    <w:rsid w:val="00040266"/>
    <w:rsid w:val="000437C5"/>
    <w:rsid w:val="00046204"/>
    <w:rsid w:val="00050D70"/>
    <w:rsid w:val="00051D1D"/>
    <w:rsid w:val="000561C8"/>
    <w:rsid w:val="00062277"/>
    <w:rsid w:val="000627BB"/>
    <w:rsid w:val="0007609B"/>
    <w:rsid w:val="0008364C"/>
    <w:rsid w:val="000975EE"/>
    <w:rsid w:val="000A295B"/>
    <w:rsid w:val="000A4FD2"/>
    <w:rsid w:val="000B3F70"/>
    <w:rsid w:val="000C022F"/>
    <w:rsid w:val="000C1374"/>
    <w:rsid w:val="000C31BA"/>
    <w:rsid w:val="000C48DA"/>
    <w:rsid w:val="000C569C"/>
    <w:rsid w:val="000C6CA1"/>
    <w:rsid w:val="000C7580"/>
    <w:rsid w:val="000C767A"/>
    <w:rsid w:val="000D1539"/>
    <w:rsid w:val="000D539E"/>
    <w:rsid w:val="000E2112"/>
    <w:rsid w:val="000E286C"/>
    <w:rsid w:val="000E5445"/>
    <w:rsid w:val="000E71AA"/>
    <w:rsid w:val="000F1759"/>
    <w:rsid w:val="000F1790"/>
    <w:rsid w:val="001006A6"/>
    <w:rsid w:val="001065B1"/>
    <w:rsid w:val="001117E2"/>
    <w:rsid w:val="00112CFE"/>
    <w:rsid w:val="00113AB4"/>
    <w:rsid w:val="001145B7"/>
    <w:rsid w:val="00121CFD"/>
    <w:rsid w:val="001364C9"/>
    <w:rsid w:val="001366C9"/>
    <w:rsid w:val="00146496"/>
    <w:rsid w:val="00154451"/>
    <w:rsid w:val="00156A44"/>
    <w:rsid w:val="00160A15"/>
    <w:rsid w:val="00162362"/>
    <w:rsid w:val="0016383A"/>
    <w:rsid w:val="001745DB"/>
    <w:rsid w:val="00175FD8"/>
    <w:rsid w:val="001837B7"/>
    <w:rsid w:val="00194BFE"/>
    <w:rsid w:val="001967CC"/>
    <w:rsid w:val="001977C6"/>
    <w:rsid w:val="00197B73"/>
    <w:rsid w:val="001A0DB2"/>
    <w:rsid w:val="001A6592"/>
    <w:rsid w:val="001B00D1"/>
    <w:rsid w:val="001B4545"/>
    <w:rsid w:val="001B644D"/>
    <w:rsid w:val="001B7652"/>
    <w:rsid w:val="001C7682"/>
    <w:rsid w:val="001D083E"/>
    <w:rsid w:val="001D0B8B"/>
    <w:rsid w:val="001D456B"/>
    <w:rsid w:val="001D774B"/>
    <w:rsid w:val="001E062E"/>
    <w:rsid w:val="001F2928"/>
    <w:rsid w:val="001F40A3"/>
    <w:rsid w:val="002024CB"/>
    <w:rsid w:val="00216A77"/>
    <w:rsid w:val="00231A98"/>
    <w:rsid w:val="00232182"/>
    <w:rsid w:val="00232F18"/>
    <w:rsid w:val="00235B60"/>
    <w:rsid w:val="002376AC"/>
    <w:rsid w:val="0024135E"/>
    <w:rsid w:val="002463D0"/>
    <w:rsid w:val="00261F23"/>
    <w:rsid w:val="00262A24"/>
    <w:rsid w:val="00273BB1"/>
    <w:rsid w:val="002763A6"/>
    <w:rsid w:val="002763F0"/>
    <w:rsid w:val="0028145D"/>
    <w:rsid w:val="00281A93"/>
    <w:rsid w:val="0028270D"/>
    <w:rsid w:val="002860FF"/>
    <w:rsid w:val="00286D33"/>
    <w:rsid w:val="0029055A"/>
    <w:rsid w:val="00291665"/>
    <w:rsid w:val="0029274E"/>
    <w:rsid w:val="0029278C"/>
    <w:rsid w:val="0029516B"/>
    <w:rsid w:val="002A0445"/>
    <w:rsid w:val="002A7196"/>
    <w:rsid w:val="002B4A97"/>
    <w:rsid w:val="002C0438"/>
    <w:rsid w:val="002C2CD3"/>
    <w:rsid w:val="002C31BD"/>
    <w:rsid w:val="002D041F"/>
    <w:rsid w:val="002D08BC"/>
    <w:rsid w:val="002E0963"/>
    <w:rsid w:val="002F2722"/>
    <w:rsid w:val="002F37E1"/>
    <w:rsid w:val="00300A09"/>
    <w:rsid w:val="003040E4"/>
    <w:rsid w:val="00317C22"/>
    <w:rsid w:val="00317CEB"/>
    <w:rsid w:val="00321D3F"/>
    <w:rsid w:val="00345B1C"/>
    <w:rsid w:val="00347E95"/>
    <w:rsid w:val="0035661B"/>
    <w:rsid w:val="00364E7B"/>
    <w:rsid w:val="003B503D"/>
    <w:rsid w:val="003B7FC2"/>
    <w:rsid w:val="003C10FB"/>
    <w:rsid w:val="003C60E8"/>
    <w:rsid w:val="003C6823"/>
    <w:rsid w:val="003D0375"/>
    <w:rsid w:val="003E266E"/>
    <w:rsid w:val="003E560B"/>
    <w:rsid w:val="003E5639"/>
    <w:rsid w:val="003E667C"/>
    <w:rsid w:val="00400E1B"/>
    <w:rsid w:val="00401619"/>
    <w:rsid w:val="00403303"/>
    <w:rsid w:val="00407C14"/>
    <w:rsid w:val="0043099D"/>
    <w:rsid w:val="00434708"/>
    <w:rsid w:val="00441EC1"/>
    <w:rsid w:val="00442D32"/>
    <w:rsid w:val="004456C0"/>
    <w:rsid w:val="004516A5"/>
    <w:rsid w:val="00457175"/>
    <w:rsid w:val="00462E36"/>
    <w:rsid w:val="00465A06"/>
    <w:rsid w:val="004746C5"/>
    <w:rsid w:val="00475EC4"/>
    <w:rsid w:val="00483068"/>
    <w:rsid w:val="00484AE8"/>
    <w:rsid w:val="00485E5E"/>
    <w:rsid w:val="00497254"/>
    <w:rsid w:val="004A5EE1"/>
    <w:rsid w:val="004A76C9"/>
    <w:rsid w:val="004B17B7"/>
    <w:rsid w:val="004B7026"/>
    <w:rsid w:val="004B79F0"/>
    <w:rsid w:val="004B7E0A"/>
    <w:rsid w:val="004C1ABE"/>
    <w:rsid w:val="004C556A"/>
    <w:rsid w:val="004C64C8"/>
    <w:rsid w:val="004C7F74"/>
    <w:rsid w:val="004D5696"/>
    <w:rsid w:val="004D7A76"/>
    <w:rsid w:val="004E2008"/>
    <w:rsid w:val="004F7DCA"/>
    <w:rsid w:val="00500799"/>
    <w:rsid w:val="00505FF0"/>
    <w:rsid w:val="00506A11"/>
    <w:rsid w:val="00510C81"/>
    <w:rsid w:val="00521CE6"/>
    <w:rsid w:val="00523F8E"/>
    <w:rsid w:val="00523F92"/>
    <w:rsid w:val="00536071"/>
    <w:rsid w:val="00552FE5"/>
    <w:rsid w:val="00554BE0"/>
    <w:rsid w:val="005555E7"/>
    <w:rsid w:val="005572C5"/>
    <w:rsid w:val="00560C9E"/>
    <w:rsid w:val="00566BC6"/>
    <w:rsid w:val="00574DEF"/>
    <w:rsid w:val="00575CDB"/>
    <w:rsid w:val="005765E3"/>
    <w:rsid w:val="00580C60"/>
    <w:rsid w:val="00582954"/>
    <w:rsid w:val="0058404E"/>
    <w:rsid w:val="00597357"/>
    <w:rsid w:val="00597369"/>
    <w:rsid w:val="005A1B63"/>
    <w:rsid w:val="005B5AF9"/>
    <w:rsid w:val="005C7C66"/>
    <w:rsid w:val="005E11B1"/>
    <w:rsid w:val="005E3F3C"/>
    <w:rsid w:val="005E67A8"/>
    <w:rsid w:val="005F3E7B"/>
    <w:rsid w:val="005F414E"/>
    <w:rsid w:val="005F57FA"/>
    <w:rsid w:val="00602D47"/>
    <w:rsid w:val="006044D0"/>
    <w:rsid w:val="00612513"/>
    <w:rsid w:val="00614599"/>
    <w:rsid w:val="00615266"/>
    <w:rsid w:val="00617127"/>
    <w:rsid w:val="0062142E"/>
    <w:rsid w:val="00622479"/>
    <w:rsid w:val="006309E7"/>
    <w:rsid w:val="00634840"/>
    <w:rsid w:val="00637634"/>
    <w:rsid w:val="00641FF0"/>
    <w:rsid w:val="00647EBF"/>
    <w:rsid w:val="00654AF1"/>
    <w:rsid w:val="00654FEF"/>
    <w:rsid w:val="00661557"/>
    <w:rsid w:val="00664550"/>
    <w:rsid w:val="00664566"/>
    <w:rsid w:val="00685E57"/>
    <w:rsid w:val="006937AB"/>
    <w:rsid w:val="006C60FF"/>
    <w:rsid w:val="006D3938"/>
    <w:rsid w:val="006E06FB"/>
    <w:rsid w:val="006F0773"/>
    <w:rsid w:val="006F088D"/>
    <w:rsid w:val="00713C7C"/>
    <w:rsid w:val="00720565"/>
    <w:rsid w:val="00723C86"/>
    <w:rsid w:val="007245AC"/>
    <w:rsid w:val="00727666"/>
    <w:rsid w:val="00731971"/>
    <w:rsid w:val="00733AAC"/>
    <w:rsid w:val="00735D6C"/>
    <w:rsid w:val="00737E06"/>
    <w:rsid w:val="00743E03"/>
    <w:rsid w:val="00744564"/>
    <w:rsid w:val="00751310"/>
    <w:rsid w:val="007527C0"/>
    <w:rsid w:val="0076698A"/>
    <w:rsid w:val="00771BB3"/>
    <w:rsid w:val="00772BE4"/>
    <w:rsid w:val="00776162"/>
    <w:rsid w:val="00780F85"/>
    <w:rsid w:val="0078528A"/>
    <w:rsid w:val="007A0874"/>
    <w:rsid w:val="007A0E57"/>
    <w:rsid w:val="007A7064"/>
    <w:rsid w:val="007B487F"/>
    <w:rsid w:val="007C3783"/>
    <w:rsid w:val="007C639E"/>
    <w:rsid w:val="007C6862"/>
    <w:rsid w:val="007C7ABF"/>
    <w:rsid w:val="007D6670"/>
    <w:rsid w:val="007D71CD"/>
    <w:rsid w:val="007E49A2"/>
    <w:rsid w:val="007E763E"/>
    <w:rsid w:val="007F6794"/>
    <w:rsid w:val="00807FF8"/>
    <w:rsid w:val="00815A19"/>
    <w:rsid w:val="00823D56"/>
    <w:rsid w:val="00832B19"/>
    <w:rsid w:val="00832E2E"/>
    <w:rsid w:val="00850D8D"/>
    <w:rsid w:val="00851848"/>
    <w:rsid w:val="00855E7E"/>
    <w:rsid w:val="00856390"/>
    <w:rsid w:val="0086072A"/>
    <w:rsid w:val="00865B9D"/>
    <w:rsid w:val="0088727E"/>
    <w:rsid w:val="008934EE"/>
    <w:rsid w:val="00893A5E"/>
    <w:rsid w:val="00893CCF"/>
    <w:rsid w:val="00894A99"/>
    <w:rsid w:val="00896828"/>
    <w:rsid w:val="008A20EA"/>
    <w:rsid w:val="008A2FE4"/>
    <w:rsid w:val="008A69DA"/>
    <w:rsid w:val="008A70BF"/>
    <w:rsid w:val="008B02B5"/>
    <w:rsid w:val="008B4E20"/>
    <w:rsid w:val="008C30AE"/>
    <w:rsid w:val="008C71CD"/>
    <w:rsid w:val="008D468F"/>
    <w:rsid w:val="008E6143"/>
    <w:rsid w:val="008F3B42"/>
    <w:rsid w:val="00904B2D"/>
    <w:rsid w:val="0091168A"/>
    <w:rsid w:val="0091462B"/>
    <w:rsid w:val="00917ECD"/>
    <w:rsid w:val="00926689"/>
    <w:rsid w:val="0093045E"/>
    <w:rsid w:val="0093726E"/>
    <w:rsid w:val="009431AA"/>
    <w:rsid w:val="009557B5"/>
    <w:rsid w:val="00955831"/>
    <w:rsid w:val="00957960"/>
    <w:rsid w:val="00957C61"/>
    <w:rsid w:val="00961437"/>
    <w:rsid w:val="00971F9B"/>
    <w:rsid w:val="00981CBD"/>
    <w:rsid w:val="00983D95"/>
    <w:rsid w:val="0099178C"/>
    <w:rsid w:val="00994291"/>
    <w:rsid w:val="009A445C"/>
    <w:rsid w:val="009A4A36"/>
    <w:rsid w:val="009B13EC"/>
    <w:rsid w:val="009B697E"/>
    <w:rsid w:val="009C7C72"/>
    <w:rsid w:val="009D0CB1"/>
    <w:rsid w:val="009D1EF6"/>
    <w:rsid w:val="009D22A2"/>
    <w:rsid w:val="009D333A"/>
    <w:rsid w:val="009E19A1"/>
    <w:rsid w:val="009E33B2"/>
    <w:rsid w:val="009E6B4A"/>
    <w:rsid w:val="009F303B"/>
    <w:rsid w:val="009F4836"/>
    <w:rsid w:val="009F7946"/>
    <w:rsid w:val="00A00BFF"/>
    <w:rsid w:val="00A00E1D"/>
    <w:rsid w:val="00A0281A"/>
    <w:rsid w:val="00A03C1B"/>
    <w:rsid w:val="00A0468C"/>
    <w:rsid w:val="00A062F4"/>
    <w:rsid w:val="00A14761"/>
    <w:rsid w:val="00A16489"/>
    <w:rsid w:val="00A16753"/>
    <w:rsid w:val="00A1787B"/>
    <w:rsid w:val="00A2347A"/>
    <w:rsid w:val="00A23FF6"/>
    <w:rsid w:val="00A24058"/>
    <w:rsid w:val="00A242EF"/>
    <w:rsid w:val="00A25C0D"/>
    <w:rsid w:val="00A27DEE"/>
    <w:rsid w:val="00A40F90"/>
    <w:rsid w:val="00A410A2"/>
    <w:rsid w:val="00A47A56"/>
    <w:rsid w:val="00A571E2"/>
    <w:rsid w:val="00A64F6E"/>
    <w:rsid w:val="00A84AAF"/>
    <w:rsid w:val="00A93021"/>
    <w:rsid w:val="00AA13CF"/>
    <w:rsid w:val="00AA32D9"/>
    <w:rsid w:val="00AB0215"/>
    <w:rsid w:val="00AC0EAF"/>
    <w:rsid w:val="00AC1CDA"/>
    <w:rsid w:val="00AC2627"/>
    <w:rsid w:val="00AC4AA9"/>
    <w:rsid w:val="00AD4105"/>
    <w:rsid w:val="00AE6419"/>
    <w:rsid w:val="00AE6721"/>
    <w:rsid w:val="00AF272A"/>
    <w:rsid w:val="00AF7E60"/>
    <w:rsid w:val="00B012A7"/>
    <w:rsid w:val="00B1156F"/>
    <w:rsid w:val="00B15850"/>
    <w:rsid w:val="00B202A7"/>
    <w:rsid w:val="00B22F75"/>
    <w:rsid w:val="00B244B1"/>
    <w:rsid w:val="00B2729D"/>
    <w:rsid w:val="00B34C18"/>
    <w:rsid w:val="00B3713E"/>
    <w:rsid w:val="00B4372F"/>
    <w:rsid w:val="00B55A6A"/>
    <w:rsid w:val="00B622E3"/>
    <w:rsid w:val="00B631E8"/>
    <w:rsid w:val="00B64E19"/>
    <w:rsid w:val="00B64EBD"/>
    <w:rsid w:val="00B67433"/>
    <w:rsid w:val="00B70A4A"/>
    <w:rsid w:val="00B85DE6"/>
    <w:rsid w:val="00B94FD9"/>
    <w:rsid w:val="00B974DB"/>
    <w:rsid w:val="00BA3A96"/>
    <w:rsid w:val="00BA6B82"/>
    <w:rsid w:val="00BA7586"/>
    <w:rsid w:val="00BB4BF9"/>
    <w:rsid w:val="00BC18A7"/>
    <w:rsid w:val="00BC2FA7"/>
    <w:rsid w:val="00BC3295"/>
    <w:rsid w:val="00BC6369"/>
    <w:rsid w:val="00BC644B"/>
    <w:rsid w:val="00BC6AB9"/>
    <w:rsid w:val="00BC7AE7"/>
    <w:rsid w:val="00BD3EFC"/>
    <w:rsid w:val="00BE2B76"/>
    <w:rsid w:val="00BE7980"/>
    <w:rsid w:val="00BF6B45"/>
    <w:rsid w:val="00C0194C"/>
    <w:rsid w:val="00C1260A"/>
    <w:rsid w:val="00C12729"/>
    <w:rsid w:val="00C173FE"/>
    <w:rsid w:val="00C17FFB"/>
    <w:rsid w:val="00C2672C"/>
    <w:rsid w:val="00C313DB"/>
    <w:rsid w:val="00C31730"/>
    <w:rsid w:val="00C368E0"/>
    <w:rsid w:val="00C61FCE"/>
    <w:rsid w:val="00C626FF"/>
    <w:rsid w:val="00C63A10"/>
    <w:rsid w:val="00C63CF6"/>
    <w:rsid w:val="00C647A4"/>
    <w:rsid w:val="00C65C64"/>
    <w:rsid w:val="00C724F4"/>
    <w:rsid w:val="00C73108"/>
    <w:rsid w:val="00C7620F"/>
    <w:rsid w:val="00C8145D"/>
    <w:rsid w:val="00C8155F"/>
    <w:rsid w:val="00C8341B"/>
    <w:rsid w:val="00C941C1"/>
    <w:rsid w:val="00CA3CAB"/>
    <w:rsid w:val="00CA450C"/>
    <w:rsid w:val="00CA5D08"/>
    <w:rsid w:val="00CA7C70"/>
    <w:rsid w:val="00CA7CB6"/>
    <w:rsid w:val="00CC48CD"/>
    <w:rsid w:val="00CC7251"/>
    <w:rsid w:val="00CD0AF6"/>
    <w:rsid w:val="00CD7DEA"/>
    <w:rsid w:val="00CE55C5"/>
    <w:rsid w:val="00CF40A7"/>
    <w:rsid w:val="00D017B1"/>
    <w:rsid w:val="00D11ADA"/>
    <w:rsid w:val="00D13C74"/>
    <w:rsid w:val="00D14DFF"/>
    <w:rsid w:val="00D17BA3"/>
    <w:rsid w:val="00D22A44"/>
    <w:rsid w:val="00D22E31"/>
    <w:rsid w:val="00D24BCE"/>
    <w:rsid w:val="00D27096"/>
    <w:rsid w:val="00D30640"/>
    <w:rsid w:val="00D37A24"/>
    <w:rsid w:val="00D444A4"/>
    <w:rsid w:val="00D4783D"/>
    <w:rsid w:val="00D47932"/>
    <w:rsid w:val="00D53EFD"/>
    <w:rsid w:val="00D65BFD"/>
    <w:rsid w:val="00D670D6"/>
    <w:rsid w:val="00D803C8"/>
    <w:rsid w:val="00D81691"/>
    <w:rsid w:val="00D852BA"/>
    <w:rsid w:val="00DA3610"/>
    <w:rsid w:val="00DB5499"/>
    <w:rsid w:val="00DC023B"/>
    <w:rsid w:val="00DC2362"/>
    <w:rsid w:val="00DC31DE"/>
    <w:rsid w:val="00DD2776"/>
    <w:rsid w:val="00DD317E"/>
    <w:rsid w:val="00DD32A4"/>
    <w:rsid w:val="00DD494F"/>
    <w:rsid w:val="00DD70C5"/>
    <w:rsid w:val="00DE3DD2"/>
    <w:rsid w:val="00DF4270"/>
    <w:rsid w:val="00DF677D"/>
    <w:rsid w:val="00DF677E"/>
    <w:rsid w:val="00E104D2"/>
    <w:rsid w:val="00E40559"/>
    <w:rsid w:val="00E406B1"/>
    <w:rsid w:val="00E53C7C"/>
    <w:rsid w:val="00E60B11"/>
    <w:rsid w:val="00E614DC"/>
    <w:rsid w:val="00E64AC9"/>
    <w:rsid w:val="00E74902"/>
    <w:rsid w:val="00E77673"/>
    <w:rsid w:val="00E829BF"/>
    <w:rsid w:val="00E84961"/>
    <w:rsid w:val="00E87938"/>
    <w:rsid w:val="00EC18CE"/>
    <w:rsid w:val="00EC1FB5"/>
    <w:rsid w:val="00ED40EA"/>
    <w:rsid w:val="00ED6BB5"/>
    <w:rsid w:val="00EE37DC"/>
    <w:rsid w:val="00F06AD6"/>
    <w:rsid w:val="00F25080"/>
    <w:rsid w:val="00F25FDE"/>
    <w:rsid w:val="00F431FE"/>
    <w:rsid w:val="00F510E2"/>
    <w:rsid w:val="00F51C7A"/>
    <w:rsid w:val="00F52E72"/>
    <w:rsid w:val="00F75E55"/>
    <w:rsid w:val="00F80127"/>
    <w:rsid w:val="00F811AF"/>
    <w:rsid w:val="00F826B9"/>
    <w:rsid w:val="00F86E23"/>
    <w:rsid w:val="00F87E66"/>
    <w:rsid w:val="00FA0EB0"/>
    <w:rsid w:val="00FA23D5"/>
    <w:rsid w:val="00FA34BA"/>
    <w:rsid w:val="00FB08DB"/>
    <w:rsid w:val="00FB22EB"/>
    <w:rsid w:val="00FB7F4A"/>
    <w:rsid w:val="00FC2D47"/>
    <w:rsid w:val="00FC61AA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4:docId w14:val="0BC2842F"/>
  <w15:docId w15:val="{9F015C12-18DF-4413-BA7F-471265EC8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7CE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/>
      <w:b/>
      <w:bCs/>
      <w:sz w:val="2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noProof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i/>
      <w:iCs/>
      <w:noProof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b/>
      <w:bCs/>
      <w:noProof/>
      <w:sz w:val="2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3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rFonts w:ascii="Tahoma" w:hAnsi="Tahoma" w:cs="Tahoma"/>
      <w:sz w:val="22"/>
    </w:rPr>
  </w:style>
  <w:style w:type="paragraph" w:styleId="BodyText2">
    <w:name w:val="Body Text 2"/>
    <w:basedOn w:val="Normal"/>
    <w:rPr>
      <w:rFonts w:ascii="Century Gothic" w:hAnsi="Century Gothic"/>
      <w:color w:val="FF6600"/>
      <w:sz w:val="22"/>
    </w:rPr>
  </w:style>
  <w:style w:type="paragraph" w:styleId="BodyText3">
    <w:name w:val="Body Text 3"/>
    <w:basedOn w:val="Normal"/>
    <w:pPr>
      <w:jc w:val="both"/>
    </w:pPr>
    <w:rPr>
      <w:rFonts w:ascii="Century Gothic" w:hAnsi="Century Gothic"/>
      <w:sz w:val="22"/>
      <w:szCs w:val="22"/>
    </w:rPr>
  </w:style>
  <w:style w:type="paragraph" w:styleId="BalloonText">
    <w:name w:val="Balloon Text"/>
    <w:basedOn w:val="Normal"/>
    <w:semiHidden/>
    <w:rsid w:val="00B70A4A"/>
    <w:rPr>
      <w:rFonts w:ascii="Tahoma" w:hAnsi="Tahoma" w:cs="Tahoma"/>
      <w:sz w:val="16"/>
      <w:szCs w:val="16"/>
    </w:rPr>
  </w:style>
  <w:style w:type="character" w:customStyle="1" w:styleId="EmailStyle21">
    <w:name w:val="EmailStyle21"/>
    <w:basedOn w:val="DefaultParagraphFont"/>
    <w:semiHidden/>
    <w:rsid w:val="00BE7980"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character" w:styleId="Strong">
    <w:name w:val="Strong"/>
    <w:basedOn w:val="DefaultParagraphFont"/>
    <w:qFormat/>
    <w:rsid w:val="008E6143"/>
    <w:rPr>
      <w:b/>
      <w:bCs/>
    </w:rPr>
  </w:style>
  <w:style w:type="character" w:styleId="Hyperlink">
    <w:name w:val="Hyperlink"/>
    <w:basedOn w:val="DefaultParagraphFont"/>
    <w:rsid w:val="00C368E0"/>
    <w:rPr>
      <w:color w:val="0000FF"/>
      <w:u w:val="single"/>
    </w:rPr>
  </w:style>
  <w:style w:type="paragraph" w:customStyle="1" w:styleId="Default">
    <w:name w:val="Default"/>
    <w:rsid w:val="00D479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0145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64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2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ststephen-pc.gov.uk" TargetMode="External"/><Relationship Id="rId1" Type="http://schemas.openxmlformats.org/officeDocument/2006/relationships/hyperlink" Target="mailto:clerk@ststephenparishcouncil.gov.uk" TargetMode="External"/><Relationship Id="rId6" Type="http://schemas.openxmlformats.org/officeDocument/2006/relationships/image" Target="media/image2.jpeg"/><Relationship Id="rId5" Type="http://schemas.openxmlformats.org/officeDocument/2006/relationships/hyperlink" Target="http://www.ststephen-pc.gov.uk" TargetMode="External"/><Relationship Id="rId4" Type="http://schemas.openxmlformats.org/officeDocument/2006/relationships/hyperlink" Target="mailto:clerk@ststephenparishcouncil.gov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SSPC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C0C5777963F41B823707C30D983E7" ma:contentTypeVersion="12" ma:contentTypeDescription="Create a new document." ma:contentTypeScope="" ma:versionID="6c1123f7cf4445bf481e25ec58e2efe6">
  <xsd:schema xmlns:xsd="http://www.w3.org/2001/XMLSchema" xmlns:xs="http://www.w3.org/2001/XMLSchema" xmlns:p="http://schemas.microsoft.com/office/2006/metadata/properties" xmlns:ns2="368c98b8-5965-4df8-9c20-2fec5e8e9012" xmlns:ns3="42ed11f1-483f-45d3-a71e-182e9275daf0" targetNamespace="http://schemas.microsoft.com/office/2006/metadata/properties" ma:root="true" ma:fieldsID="305c0e5f11200272ada5dced32959b2f" ns2:_="" ns3:_="">
    <xsd:import namespace="368c98b8-5965-4df8-9c20-2fec5e8e9012"/>
    <xsd:import namespace="42ed11f1-483f-45d3-a71e-182e9275d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c98b8-5965-4df8-9c20-2fec5e8e9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d11f1-483f-45d3-a71e-182e9275d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2C38D-EC33-433A-826A-880D8D2ECE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c98b8-5965-4df8-9c20-2fec5e8e9012"/>
    <ds:schemaRef ds:uri="42ed11f1-483f-45d3-a71e-182e9275d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6D663C-8977-41B1-815B-A2FCDE189642}">
  <ds:schemaRefs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42ed11f1-483f-45d3-a71e-182e9275daf0"/>
    <ds:schemaRef ds:uri="368c98b8-5965-4df8-9c20-2fec5e8e901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223C2CF-897F-455A-9DCE-EB035AF5DB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4A00A1-9F41-4198-98B5-9A3BAB2DE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SSPC Letterhead</Template>
  <TotalTime>113</TotalTime>
  <Pages>2</Pages>
  <Words>510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Stephen Parish Council</Company>
  <LinksUpToDate>false</LinksUpToDate>
  <CharactersWithSpaces>3253</CharactersWithSpaces>
  <SharedDoc>false</SharedDoc>
  <HLinks>
    <vt:vector size="18" baseType="variant">
      <vt:variant>
        <vt:i4>6291469</vt:i4>
      </vt:variant>
      <vt:variant>
        <vt:i4>0</vt:i4>
      </vt:variant>
      <vt:variant>
        <vt:i4>0</vt:i4>
      </vt:variant>
      <vt:variant>
        <vt:i4>5</vt:i4>
      </vt:variant>
      <vt:variant>
        <vt:lpwstr>mailto:Clerk@ststephenparishcouncil.gov.uk</vt:lpwstr>
      </vt:variant>
      <vt:variant>
        <vt:lpwstr/>
      </vt:variant>
      <vt:variant>
        <vt:i4>3932271</vt:i4>
      </vt:variant>
      <vt:variant>
        <vt:i4>3</vt:i4>
      </vt:variant>
      <vt:variant>
        <vt:i4>0</vt:i4>
      </vt:variant>
      <vt:variant>
        <vt:i4>5</vt:i4>
      </vt:variant>
      <vt:variant>
        <vt:lpwstr>http://www.ststephen-pc.gov.uk/</vt:lpwstr>
      </vt:variant>
      <vt:variant>
        <vt:lpwstr/>
      </vt:variant>
      <vt:variant>
        <vt:i4>6291469</vt:i4>
      </vt:variant>
      <vt:variant>
        <vt:i4>0</vt:i4>
      </vt:variant>
      <vt:variant>
        <vt:i4>0</vt:i4>
      </vt:variant>
      <vt:variant>
        <vt:i4>5</vt:i4>
      </vt:variant>
      <vt:variant>
        <vt:lpwstr>mailto:clerk@ststephenparishcouncil.gov.uk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</dc:creator>
  <cp:keywords/>
  <cp:lastModifiedBy>Clerk</cp:lastModifiedBy>
  <cp:revision>28</cp:revision>
  <cp:lastPrinted>2021-07-16T22:00:00Z</cp:lastPrinted>
  <dcterms:created xsi:type="dcterms:W3CDTF">2021-07-15T09:15:00Z</dcterms:created>
  <dcterms:modified xsi:type="dcterms:W3CDTF">2021-07-16T22:01:00Z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0x01010003BC0C5777963F41B823707C30D983E7</vt:lpwstr>
  </property>
</Properties>
</file>